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276E7A" w:rsidRPr="00276E7A" w14:paraId="7339ED65" w14:textId="77777777" w:rsidTr="00276E7A">
        <w:trPr>
          <w:trHeight w:val="1152"/>
        </w:trPr>
        <w:tc>
          <w:tcPr>
            <w:tcW w:w="9746" w:type="dxa"/>
            <w:gridSpan w:val="3"/>
            <w:vAlign w:val="center"/>
          </w:tcPr>
          <w:p w14:paraId="57E7D096" w14:textId="15859167" w:rsidR="005854DB" w:rsidRPr="00276E7A" w:rsidRDefault="00000000" w:rsidP="005854DB">
            <w:pPr>
              <w:pStyle w:val="Title"/>
              <w:rPr>
                <w:noProof/>
                <w:color w:val="0081B3" w:themeColor="accent4" w:themeShade="BF"/>
                <w:lang w:val="en-GB"/>
              </w:rPr>
            </w:pPr>
            <w:sdt>
              <w:sdtPr>
                <w:rPr>
                  <w:noProof/>
                  <w:color w:val="0081B3" w:themeColor="accent4" w:themeShade="BF"/>
                  <w:lang w:val="en-GB"/>
                </w:rPr>
                <w:alias w:val="Title"/>
                <w:tag w:val=""/>
                <w:id w:val="2016188051"/>
                <w:placeholder>
                  <w:docPart w:val="540188599ABA46F3B636A4C3BFC1CBA5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276E7A" w:rsidRPr="00276E7A">
                  <w:rPr>
                    <w:noProof/>
                    <w:color w:val="0081B3" w:themeColor="accent4" w:themeShade="BF"/>
                    <w:lang w:val="en-GB"/>
                  </w:rPr>
                  <w:t>Cirencester Chamber of Commerce Business Awards 2025</w:t>
                </w:r>
              </w:sdtContent>
            </w:sdt>
          </w:p>
        </w:tc>
      </w:tr>
      <w:tr w:rsidR="005854DB" w:rsidRPr="00970B7C" w14:paraId="3AE220A2" w14:textId="77777777" w:rsidTr="00276E7A">
        <w:trPr>
          <w:trHeight w:val="144"/>
        </w:trPr>
        <w:tc>
          <w:tcPr>
            <w:tcW w:w="1501" w:type="dxa"/>
            <w:shd w:val="clear" w:color="auto" w:fill="auto"/>
          </w:tcPr>
          <w:p w14:paraId="105532E8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7130" w:type="dxa"/>
            <w:shd w:val="clear" w:color="auto" w:fill="64B2C1" w:themeFill="background2"/>
            <w:vAlign w:val="center"/>
          </w:tcPr>
          <w:p w14:paraId="2F8EA175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1115" w:type="dxa"/>
            <w:shd w:val="clear" w:color="auto" w:fill="auto"/>
          </w:tcPr>
          <w:p w14:paraId="0DD4E1AB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</w:tr>
      <w:tr w:rsidR="005854DB" w:rsidRPr="00970B7C" w14:paraId="05980E9C" w14:textId="77777777" w:rsidTr="00276E7A">
        <w:trPr>
          <w:trHeight w:val="1332"/>
        </w:trPr>
        <w:tc>
          <w:tcPr>
            <w:tcW w:w="9746" w:type="dxa"/>
            <w:gridSpan w:val="3"/>
            <w:shd w:val="clear" w:color="auto" w:fill="auto"/>
          </w:tcPr>
          <w:sdt>
            <w:sdtPr>
              <w:rPr>
                <w:b/>
                <w:bCs/>
                <w:noProof/>
                <w:color w:val="0081B3" w:themeColor="accent4" w:themeShade="BF"/>
                <w:sz w:val="48"/>
                <w:szCs w:val="24"/>
                <w:lang w:val="en-GB"/>
              </w:rPr>
              <w:alias w:val="Subtitle"/>
              <w:tag w:val=""/>
              <w:id w:val="1073854703"/>
              <w:placeholder>
                <w:docPart w:val="6DE280CE94B24631B6314BC0383CB90A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00AB395" w14:textId="6F45FD70" w:rsidR="005854DB" w:rsidRPr="00276E7A" w:rsidRDefault="00E34642" w:rsidP="00E34642">
                <w:pPr>
                  <w:pStyle w:val="Subtitle"/>
                  <w:rPr>
                    <w:noProof/>
                    <w:color w:val="0081B3" w:themeColor="accent4" w:themeShade="BF"/>
                    <w:lang w:val="en-GB"/>
                  </w:rPr>
                </w:pPr>
                <w:r>
                  <w:rPr>
                    <w:b/>
                    <w:bCs/>
                    <w:noProof/>
                    <w:color w:val="0081B3" w:themeColor="accent4" w:themeShade="BF"/>
                    <w:sz w:val="48"/>
                    <w:szCs w:val="24"/>
                    <w:lang w:val="en-GB"/>
                  </w:rPr>
                  <w:t>Small</w:t>
                </w:r>
                <w:r w:rsidR="00F05537" w:rsidRPr="00F05537">
                  <w:rPr>
                    <w:b/>
                    <w:bCs/>
                    <w:noProof/>
                    <w:color w:val="0081B3" w:themeColor="accent4" w:themeShade="BF"/>
                    <w:sz w:val="48"/>
                    <w:szCs w:val="24"/>
                    <w:lang w:val="en-GB"/>
                  </w:rPr>
                  <w:t xml:space="preserve"> Organisation of theYear</w:t>
                </w:r>
              </w:p>
            </w:sdtContent>
          </w:sdt>
        </w:tc>
      </w:tr>
    </w:tbl>
    <w:p w14:paraId="1DB26695" w14:textId="433BB003" w:rsidR="00E34642" w:rsidRPr="00E34642" w:rsidRDefault="00E34642" w:rsidP="00E34642">
      <w:pPr>
        <w:rPr>
          <w:rFonts w:cstheme="minorHAnsi"/>
          <w:b/>
          <w:bCs/>
          <w:i/>
          <w:iCs/>
          <w:szCs w:val="24"/>
          <w:lang w:val="en-GB"/>
        </w:rPr>
      </w:pPr>
      <w:r w:rsidRPr="00E34642">
        <w:rPr>
          <w:rFonts w:cstheme="minorHAnsi"/>
          <w:szCs w:val="24"/>
          <w:lang w:val="en-GB"/>
        </w:rPr>
        <w:t>This award is open to organisations and businesses with fewer</w:t>
      </w:r>
      <w:r>
        <w:rPr>
          <w:rFonts w:cstheme="minorHAnsi"/>
          <w:szCs w:val="24"/>
          <w:lang w:val="en-GB"/>
        </w:rPr>
        <w:t xml:space="preserve"> than 10</w:t>
      </w:r>
      <w:r w:rsidRPr="00E34642">
        <w:rPr>
          <w:rFonts w:cstheme="minorHAnsi"/>
          <w:szCs w:val="24"/>
          <w:lang w:val="en-GB"/>
        </w:rPr>
        <w:t xml:space="preserve"> staff that are excelling in their industry.  Judges will be looking for:  </w:t>
      </w:r>
    </w:p>
    <w:p w14:paraId="601627BC" w14:textId="77777777" w:rsidR="00E34642" w:rsidRPr="00E34642" w:rsidRDefault="00E34642" w:rsidP="00F024F8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E34642">
        <w:rPr>
          <w:rFonts w:cstheme="minorHAnsi"/>
          <w:szCs w:val="24"/>
          <w:lang w:val="en-GB"/>
        </w:rPr>
        <w:t>Evidence of strong revenue growth over the past two years.</w:t>
      </w:r>
    </w:p>
    <w:p w14:paraId="4CFF4DAF" w14:textId="77777777" w:rsidR="00E34642" w:rsidRPr="00E34642" w:rsidRDefault="00E34642" w:rsidP="00F024F8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E34642">
        <w:rPr>
          <w:rFonts w:cstheme="minorHAnsi"/>
          <w:szCs w:val="24"/>
          <w:lang w:val="en-GB"/>
        </w:rPr>
        <w:t>A product or service that stands out from competitors.</w:t>
      </w:r>
    </w:p>
    <w:p w14:paraId="79540C1C" w14:textId="77777777" w:rsidR="00E34642" w:rsidRPr="00E34642" w:rsidRDefault="00E34642" w:rsidP="00F024F8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E34642">
        <w:rPr>
          <w:rFonts w:cstheme="minorHAnsi"/>
          <w:szCs w:val="24"/>
          <w:lang w:val="en-GB"/>
        </w:rPr>
        <w:t>Demonstrated sustainability and plans for long-term success.</w:t>
      </w:r>
    </w:p>
    <w:p w14:paraId="286190B3" w14:textId="77777777" w:rsidR="00E34642" w:rsidRPr="00E34642" w:rsidRDefault="00E34642" w:rsidP="00E34642">
      <w:pPr>
        <w:rPr>
          <w:rFonts w:cstheme="minorHAnsi"/>
          <w:szCs w:val="24"/>
          <w:lang w:val="en-GB"/>
        </w:rPr>
      </w:pPr>
      <w:r w:rsidRPr="00E34642">
        <w:rPr>
          <w:rFonts w:cstheme="minorHAnsi"/>
          <w:szCs w:val="24"/>
          <w:lang w:val="en-GB"/>
        </w:rPr>
        <w:t>Show us how your small but mighty organisation is making a big impact!</w:t>
      </w:r>
    </w:p>
    <w:p w14:paraId="6CA45126" w14:textId="77777777" w:rsidR="00276E7A" w:rsidRDefault="00276E7A" w:rsidP="00276E7A">
      <w:pPr>
        <w:rPr>
          <w:rFonts w:asciiTheme="majorHAnsi" w:hAnsiTheme="majorHAnsi"/>
          <w:sz w:val="22"/>
          <w:lang w:val="en-GB"/>
        </w:rPr>
      </w:pPr>
    </w:p>
    <w:p w14:paraId="6C832CC1" w14:textId="77777777" w:rsidR="00276E7A" w:rsidRPr="00276E7A" w:rsidRDefault="00276E7A" w:rsidP="00276E7A">
      <w:pPr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</w:pPr>
      <w:r w:rsidRPr="00276E7A"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  <w:t>Checklist for Entrants</w:t>
      </w:r>
    </w:p>
    <w:p w14:paraId="233FF443" w14:textId="77777777" w:rsidR="00897837" w:rsidRPr="00897837" w:rsidRDefault="00897837" w:rsidP="00897837">
      <w:pPr>
        <w:rPr>
          <w:rFonts w:cstheme="minorHAnsi"/>
          <w:i/>
          <w:iCs/>
          <w:szCs w:val="24"/>
          <w:lang w:val="en-GB"/>
        </w:rPr>
      </w:pPr>
      <w:r w:rsidRPr="00897837">
        <w:rPr>
          <w:rFonts w:cstheme="minorHAnsi"/>
          <w:i/>
          <w:iCs/>
          <w:szCs w:val="24"/>
          <w:lang w:val="en-GB"/>
        </w:rPr>
        <w:t>To ensure your entry is complete, include:</w:t>
      </w:r>
    </w:p>
    <w:p w14:paraId="08FB9254" w14:textId="77777777" w:rsidR="00E34642" w:rsidRPr="00E34642" w:rsidRDefault="00E34642" w:rsidP="00F024F8">
      <w:pPr>
        <w:pStyle w:val="ListParagraph"/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E34642">
        <w:rPr>
          <w:rFonts w:cstheme="minorHAnsi"/>
          <w:szCs w:val="24"/>
          <w:lang w:val="en-GB"/>
        </w:rPr>
        <w:t>Clearly introduce your organisation and its key offerings.</w:t>
      </w:r>
    </w:p>
    <w:p w14:paraId="36296081" w14:textId="77777777" w:rsidR="00E34642" w:rsidRPr="00E34642" w:rsidRDefault="00E34642" w:rsidP="00F024F8">
      <w:pPr>
        <w:pStyle w:val="ListParagraph"/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E34642">
        <w:rPr>
          <w:rFonts w:cstheme="minorHAnsi"/>
          <w:szCs w:val="24"/>
          <w:lang w:val="en-GB"/>
        </w:rPr>
        <w:t>Provide measurable examples of business growth and success over the last two years.</w:t>
      </w:r>
    </w:p>
    <w:p w14:paraId="6C681358" w14:textId="77777777" w:rsidR="00E34642" w:rsidRPr="00E34642" w:rsidRDefault="00E34642" w:rsidP="00F024F8">
      <w:pPr>
        <w:pStyle w:val="ListParagraph"/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E34642">
        <w:rPr>
          <w:rFonts w:cstheme="minorHAnsi"/>
          <w:szCs w:val="24"/>
          <w:lang w:val="en-GB"/>
        </w:rPr>
        <w:t>Highlight your competitive advantages with specific examples.</w:t>
      </w:r>
    </w:p>
    <w:p w14:paraId="6FBB190B" w14:textId="77777777" w:rsidR="00E34642" w:rsidRPr="00E34642" w:rsidRDefault="00E34642" w:rsidP="00F024F8">
      <w:pPr>
        <w:pStyle w:val="ListParagraph"/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E34642">
        <w:rPr>
          <w:rFonts w:cstheme="minorHAnsi"/>
          <w:szCs w:val="24"/>
          <w:lang w:val="en-GB"/>
        </w:rPr>
        <w:t>Explain your strategies for long-term sustainability.</w:t>
      </w:r>
    </w:p>
    <w:p w14:paraId="77BCA16C" w14:textId="77777777" w:rsidR="00E34642" w:rsidRPr="00E34642" w:rsidRDefault="00E34642" w:rsidP="00F024F8">
      <w:pPr>
        <w:pStyle w:val="ListParagraph"/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E34642">
        <w:rPr>
          <w:rFonts w:cstheme="minorHAnsi"/>
          <w:szCs w:val="24"/>
          <w:lang w:val="en-GB"/>
        </w:rPr>
        <w:t>Include high-quality testimonials to validate your claims.</w:t>
      </w:r>
    </w:p>
    <w:p w14:paraId="1A8991C4" w14:textId="7F260187" w:rsidR="00E34642" w:rsidRPr="00E34642" w:rsidRDefault="00E34642" w:rsidP="00F024F8">
      <w:pPr>
        <w:pStyle w:val="ListParagraph"/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E34642">
        <w:rPr>
          <w:rFonts w:cstheme="minorHAnsi"/>
          <w:szCs w:val="24"/>
          <w:lang w:val="en-GB"/>
        </w:rPr>
        <w:t>Attach relevant visuals that help tell your organisation’s story (e.g., team photos, award ceremonies, or examples of your work). Consider including charts and graphics</w:t>
      </w:r>
      <w:r>
        <w:rPr>
          <w:rFonts w:cstheme="minorHAnsi"/>
          <w:szCs w:val="24"/>
          <w:lang w:val="en-GB"/>
        </w:rPr>
        <w:t>.</w:t>
      </w:r>
    </w:p>
    <w:p w14:paraId="5B4748BA" w14:textId="77777777" w:rsidR="00796491" w:rsidRDefault="00796491" w:rsidP="00796491">
      <w:pPr>
        <w:rPr>
          <w:rFonts w:asciiTheme="majorHAnsi" w:hAnsiTheme="majorHAnsi"/>
          <w:sz w:val="22"/>
          <w:lang w:val="en-GB"/>
        </w:rPr>
      </w:pPr>
    </w:p>
    <w:p w14:paraId="07F32585" w14:textId="77777777" w:rsidR="00796491" w:rsidRDefault="00796491" w:rsidP="00796491">
      <w:pPr>
        <w:rPr>
          <w:rFonts w:asciiTheme="majorHAnsi" w:hAnsiTheme="majorHAnsi"/>
          <w:sz w:val="22"/>
          <w:lang w:val="en-GB"/>
        </w:rPr>
      </w:pPr>
    </w:p>
    <w:p w14:paraId="3FE8A64C" w14:textId="52B204A3" w:rsidR="00276E7A" w:rsidRPr="00276E7A" w:rsidRDefault="00276E7A" w:rsidP="00276E7A">
      <w:pPr>
        <w:rPr>
          <w:rFonts w:asciiTheme="majorHAnsi" w:hAnsiTheme="majorHAnsi"/>
          <w:sz w:val="22"/>
          <w:lang w:val="en-GB"/>
        </w:rPr>
      </w:pPr>
    </w:p>
    <w:p w14:paraId="197B93FA" w14:textId="412C8652" w:rsidR="00086CAE" w:rsidRPr="00E34642" w:rsidRDefault="00F05537" w:rsidP="00F024F8">
      <w:pPr>
        <w:numPr>
          <w:ilvl w:val="0"/>
          <w:numId w:val="8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276E7A">
        <w:rPr>
          <w:noProof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162074" wp14:editId="4A2C4886">
                <wp:simplePos x="0" y="0"/>
                <wp:positionH relativeFrom="margin">
                  <wp:align>right</wp:align>
                </wp:positionH>
                <wp:positionV relativeFrom="paragraph">
                  <wp:posOffset>686435</wp:posOffset>
                </wp:positionV>
                <wp:extent cx="6149340" cy="29718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CFAD" w14:textId="7102E5E6" w:rsidR="00276E7A" w:rsidRDefault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620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3pt;margin-top:54.05pt;width:484.2pt;height:23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">
                <v:textbox>
                  <w:txbxContent>
                    <w:p w14:paraId="568FCFAD" w14:textId="7102E5E6" w:rsidR="00276E7A" w:rsidRDefault="00276E7A"/>
                  </w:txbxContent>
                </v:textbox>
                <w10:wrap type="square" anchorx="margin"/>
              </v:shape>
            </w:pict>
          </mc:Fallback>
        </mc:AlternateContent>
      </w:r>
      <w:r w:rsidRPr="00F055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 xml:space="preserve">Provide a concise introduction to your organisation, </w:t>
      </w:r>
      <w:r w:rsidR="00E34642" w:rsidRPr="00E34642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including its size, nature, and key offerings. (Max 100 words)</w:t>
      </w:r>
    </w:p>
    <w:p w14:paraId="4FCD69C3" w14:textId="34DE8B8E" w:rsidR="00F05537" w:rsidRPr="00F05537" w:rsidRDefault="00F05537" w:rsidP="00F05537">
      <w:pPr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3E3B3F9E" w14:textId="2023A574" w:rsidR="00E34642" w:rsidRPr="00E34642" w:rsidRDefault="00F05537" w:rsidP="00F024F8">
      <w:pPr>
        <w:pStyle w:val="ListParagraph"/>
        <w:numPr>
          <w:ilvl w:val="0"/>
          <w:numId w:val="9"/>
        </w:num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64B1EF" wp14:editId="39EBFD66">
                <wp:simplePos x="0" y="0"/>
                <wp:positionH relativeFrom="margin">
                  <wp:align>left</wp:align>
                </wp:positionH>
                <wp:positionV relativeFrom="paragraph">
                  <wp:posOffset>671195</wp:posOffset>
                </wp:positionV>
                <wp:extent cx="6149340" cy="3665220"/>
                <wp:effectExtent l="0" t="0" r="22860" b="11430"/>
                <wp:wrapSquare wrapText="bothSides"/>
                <wp:docPr id="25807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66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92C3C" w14:textId="4A5F9F45" w:rsidR="00083074" w:rsidRPr="00083074" w:rsidRDefault="00796491" w:rsidP="0008307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83074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15FE92E2" w14:textId="7022B79C" w:rsidR="00796491" w:rsidRDefault="00796491" w:rsidP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4B1EF" id="_x0000_s1027" type="#_x0000_t202" style="position:absolute;left:0;text-align:left;margin-left:0;margin-top:52.85pt;width:484.2pt;height:288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">
                <v:textbox>
                  <w:txbxContent>
                    <w:p w14:paraId="16F92C3C" w14:textId="4A5F9F45" w:rsidR="00083074" w:rsidRPr="00083074" w:rsidRDefault="00796491" w:rsidP="00083074">
                      <w:pPr>
                        <w:rPr>
                          <w:sz w:val="21"/>
                          <w:szCs w:val="21"/>
                        </w:rPr>
                      </w:pPr>
                      <w:r w:rsidRPr="00083074">
                        <w:rPr>
                          <w:sz w:val="28"/>
                          <w:szCs w:val="24"/>
                        </w:rPr>
                        <w:t xml:space="preserve"> </w:t>
                      </w:r>
                    </w:p>
                    <w:p w14:paraId="15FE92E2" w14:textId="7022B79C" w:rsidR="00796491" w:rsidRDefault="00796491" w:rsidP="00276E7A"/>
                  </w:txbxContent>
                </v:textbox>
                <w10:wrap type="square" anchorx="margin"/>
              </v:shape>
            </w:pict>
          </mc:Fallback>
        </mc:AlternateContent>
      </w:r>
      <w:r w:rsidR="00E34642" w:rsidRPr="00E34642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Share your key achievements, focusing on revenue growth, client success, or other measurable outcomes. (Max 200 words)</w:t>
      </w:r>
    </w:p>
    <w:p w14:paraId="3868854C" w14:textId="02046BE4" w:rsidR="00F05537" w:rsidRPr="00E34642" w:rsidRDefault="00F05537" w:rsidP="00E34642">
      <w:p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696F1ABD" w14:textId="25BA9032" w:rsidR="00083074" w:rsidRPr="00897837" w:rsidRDefault="00083074" w:rsidP="00F05537">
      <w:pPr>
        <w:pStyle w:val="ListParagraph"/>
        <w:spacing w:before="0" w:after="160" w:line="276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2D519E76" w14:textId="792BD4AA" w:rsidR="00897837" w:rsidRPr="00E34642" w:rsidRDefault="00086CAE" w:rsidP="00F024F8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480855" wp14:editId="11E668C0">
                <wp:simplePos x="0" y="0"/>
                <wp:positionH relativeFrom="margin">
                  <wp:align>left</wp:align>
                </wp:positionH>
                <wp:positionV relativeFrom="paragraph">
                  <wp:posOffset>810260</wp:posOffset>
                </wp:positionV>
                <wp:extent cx="6149340" cy="3352800"/>
                <wp:effectExtent l="0" t="0" r="22860" b="19050"/>
                <wp:wrapSquare wrapText="bothSides"/>
                <wp:docPr id="841851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D3CC" w14:textId="77777777" w:rsidR="00083074" w:rsidRDefault="00083074" w:rsidP="00083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0855" id="_x0000_s1028" type="#_x0000_t202" style="position:absolute;left:0;text-align:left;margin-left:0;margin-top:63.8pt;width:484.2pt;height:26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">
                <v:textbox>
                  <w:txbxContent>
                    <w:p w14:paraId="70F0D3CC" w14:textId="77777777" w:rsidR="00083074" w:rsidRDefault="00083074" w:rsidP="00083074"/>
                  </w:txbxContent>
                </v:textbox>
                <w10:wrap type="square" anchorx="margin"/>
              </v:shape>
            </w:pict>
          </mc:Fallback>
        </mc:AlternateContent>
      </w:r>
      <w:r w:rsidR="00E34642" w:rsidRPr="00E34642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Explain how your product or service stands out in the market. Highlight any innovative practices or unique selling points that give you a competitive advantage. (Max 200 words)</w:t>
      </w:r>
    </w:p>
    <w:p w14:paraId="14BB3CAF" w14:textId="2F38D335" w:rsidR="00086CAE" w:rsidRPr="00897837" w:rsidRDefault="00086CAE" w:rsidP="00897837">
      <w:pPr>
        <w:pStyle w:val="ListParagraph"/>
        <w:spacing w:before="0" w:after="160" w:line="278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46929CD9" w14:textId="3A67CC04" w:rsidR="00E34642" w:rsidRPr="00E34642" w:rsidRDefault="00083074" w:rsidP="00F024F8">
      <w:pPr>
        <w:pStyle w:val="ListParagraph"/>
        <w:numPr>
          <w:ilvl w:val="0"/>
          <w:numId w:val="9"/>
        </w:num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086CA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F0BEFD" wp14:editId="68781A7B">
                <wp:simplePos x="0" y="0"/>
                <wp:positionH relativeFrom="margin">
                  <wp:align>left</wp:align>
                </wp:positionH>
                <wp:positionV relativeFrom="paragraph">
                  <wp:posOffset>804545</wp:posOffset>
                </wp:positionV>
                <wp:extent cx="6149340" cy="3124200"/>
                <wp:effectExtent l="0" t="0" r="22860" b="19050"/>
                <wp:wrapSquare wrapText="bothSides"/>
                <wp:docPr id="165646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217E6" w14:textId="516DF81A" w:rsidR="00796491" w:rsidRPr="00083074" w:rsidRDefault="00796491" w:rsidP="0079649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BEFD" id="_x0000_s1029" type="#_x0000_t202" style="position:absolute;left:0;text-align:left;margin-left:0;margin-top:63.35pt;width:484.2pt;height:246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">
                <v:textbox>
                  <w:txbxContent>
                    <w:p w14:paraId="2A0217E6" w14:textId="516DF81A" w:rsidR="00796491" w:rsidRPr="00083074" w:rsidRDefault="00796491" w:rsidP="00796491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4642" w:rsidRPr="00E34642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Share how you’ve positioned your business for future growth. Include strategies for resilience, innovation, or adaptability that ensure long-term success. (Max 200 words)</w:t>
      </w:r>
    </w:p>
    <w:p w14:paraId="27333920" w14:textId="77777777" w:rsidR="00796491" w:rsidRPr="00086CAE" w:rsidRDefault="00796491" w:rsidP="00086CAE">
      <w:pPr>
        <w:rPr>
          <w:rFonts w:asciiTheme="majorHAnsi" w:hAnsiTheme="majorHAnsi"/>
          <w:color w:val="0081B3" w:themeColor="accent4" w:themeShade="BF"/>
          <w:sz w:val="28"/>
          <w:szCs w:val="28"/>
        </w:rPr>
      </w:pPr>
    </w:p>
    <w:p w14:paraId="18CAC057" w14:textId="4591E8BF" w:rsidR="00F05537" w:rsidRPr="00E34642" w:rsidRDefault="00E34642" w:rsidP="00F024F8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E34642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Share endorsements or feedback from clients, partners, or stakeholders that highlight the quality of your organisation’s work. (Max 1 side of A4 or a link to a document or webpage)</w:t>
      </w:r>
    </w:p>
    <w:p w14:paraId="7CC65221" w14:textId="6A27ED62" w:rsidR="00086CAE" w:rsidRPr="00F05537" w:rsidRDefault="00F05537" w:rsidP="00F05537">
      <w:pPr>
        <w:pStyle w:val="ListParagraph"/>
        <w:spacing w:before="0" w:after="160" w:line="278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CFAB2E" wp14:editId="526F196D">
                <wp:simplePos x="0" y="0"/>
                <wp:positionH relativeFrom="margin">
                  <wp:align>left</wp:align>
                </wp:positionH>
                <wp:positionV relativeFrom="paragraph">
                  <wp:posOffset>313055</wp:posOffset>
                </wp:positionV>
                <wp:extent cx="6149340" cy="7296150"/>
                <wp:effectExtent l="0" t="0" r="22860" b="19050"/>
                <wp:wrapSquare wrapText="bothSides"/>
                <wp:docPr id="1510606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95472" w14:textId="77777777" w:rsidR="00897837" w:rsidRDefault="00897837" w:rsidP="008978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AB2E" id="_x0000_s1030" type="#_x0000_t202" style="position:absolute;left:0;text-align:left;margin-left:0;margin-top:24.65pt;width:484.2pt;height:574.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">
                <v:textbox>
                  <w:txbxContent>
                    <w:p w14:paraId="06A95472" w14:textId="77777777" w:rsidR="00897837" w:rsidRDefault="00897837" w:rsidP="00897837"/>
                  </w:txbxContent>
                </v:textbox>
                <w10:wrap type="square" anchorx="margin"/>
              </v:shape>
            </w:pict>
          </mc:Fallback>
        </mc:AlternateContent>
      </w:r>
    </w:p>
    <w:p w14:paraId="0C69BDF6" w14:textId="0390D04B" w:rsidR="00F05537" w:rsidRPr="00F05537" w:rsidRDefault="00083074" w:rsidP="00F024F8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E9A70F" wp14:editId="72051DE4">
                <wp:simplePos x="0" y="0"/>
                <wp:positionH relativeFrom="margin">
                  <wp:align>left</wp:align>
                </wp:positionH>
                <wp:positionV relativeFrom="paragraph">
                  <wp:posOffset>789940</wp:posOffset>
                </wp:positionV>
                <wp:extent cx="6149340" cy="7833360"/>
                <wp:effectExtent l="0" t="0" r="22860" b="15240"/>
                <wp:wrapSquare wrapText="bothSides"/>
                <wp:docPr id="266242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783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40141" w14:textId="6B862250" w:rsidR="00796491" w:rsidRDefault="00796491" w:rsidP="007964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A70F" id="_x0000_s1031" type="#_x0000_t202" style="position:absolute;left:0;text-align:left;margin-left:0;margin-top:62.2pt;width:484.2pt;height:616.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">
                <v:textbox>
                  <w:txbxContent>
                    <w:p w14:paraId="0DC40141" w14:textId="6B862250" w:rsidR="00796491" w:rsidRDefault="00796491" w:rsidP="00796491"/>
                  </w:txbxContent>
                </v:textbox>
                <w10:wrap type="square" anchorx="margin"/>
              </v:shape>
            </w:pict>
          </mc:Fallback>
        </mc:AlternateContent>
      </w:r>
      <w:r w:rsidR="00E34642" w:rsidRPr="00E34642">
        <w:rPr>
          <w:sz w:val="22"/>
        </w:rPr>
        <w:t xml:space="preserve"> </w:t>
      </w:r>
      <w:r w:rsidR="00E34642" w:rsidRPr="00E34642">
        <w:rPr>
          <w:rFonts w:asciiTheme="majorHAnsi" w:hAnsiTheme="majorHAnsi"/>
          <w:color w:val="0081B3" w:themeColor="accent4" w:themeShade="BF"/>
          <w:sz w:val="28"/>
          <w:szCs w:val="28"/>
        </w:rPr>
        <w:t xml:space="preserve">Provide visuals that showcase your </w:t>
      </w:r>
      <w:proofErr w:type="spellStart"/>
      <w:r w:rsidR="00E34642" w:rsidRPr="00E34642">
        <w:rPr>
          <w:rFonts w:asciiTheme="majorHAnsi" w:hAnsiTheme="majorHAnsi"/>
          <w:color w:val="0081B3" w:themeColor="accent4" w:themeShade="BF"/>
          <w:sz w:val="28"/>
          <w:szCs w:val="28"/>
        </w:rPr>
        <w:t>organisation’s</w:t>
      </w:r>
      <w:proofErr w:type="spellEnd"/>
      <w:r w:rsidR="00E34642" w:rsidRPr="00E34642">
        <w:rPr>
          <w:rFonts w:asciiTheme="majorHAnsi" w:hAnsiTheme="majorHAnsi"/>
          <w:color w:val="0081B3" w:themeColor="accent4" w:themeShade="BF"/>
          <w:sz w:val="28"/>
          <w:szCs w:val="28"/>
        </w:rPr>
        <w:t xml:space="preserve"> work, success, or team culture. (Max 2 sides of A4 pr a link to a document or webpage)</w:t>
      </w:r>
    </w:p>
    <w:p w14:paraId="6122C238" w14:textId="4FA9423C" w:rsidR="00897837" w:rsidRPr="00897837" w:rsidRDefault="00897837" w:rsidP="00F05537">
      <w:pPr>
        <w:pStyle w:val="ListParagraph"/>
        <w:spacing w:before="0" w:after="160" w:line="278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53DFB2BD" w14:textId="0DFE1225" w:rsidR="00796491" w:rsidRPr="00F024F8" w:rsidRDefault="00796491" w:rsidP="00796491">
      <w:pPr>
        <w:rPr>
          <w:noProof/>
        </w:rPr>
      </w:pPr>
    </w:p>
    <w:sectPr w:rsidR="00796491" w:rsidRPr="00F024F8" w:rsidSect="00970B7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B991F" w14:textId="77777777" w:rsidR="008D0010" w:rsidRDefault="008D0010" w:rsidP="005A20E2">
      <w:pPr>
        <w:spacing w:after="0"/>
      </w:pPr>
      <w:r>
        <w:separator/>
      </w:r>
    </w:p>
    <w:p w14:paraId="361E0DA8" w14:textId="77777777" w:rsidR="008D0010" w:rsidRDefault="008D0010"/>
    <w:p w14:paraId="39FEC63D" w14:textId="77777777" w:rsidR="008D0010" w:rsidRDefault="008D0010" w:rsidP="009B4773"/>
    <w:p w14:paraId="7E07F4B0" w14:textId="77777777" w:rsidR="008D0010" w:rsidRDefault="008D0010" w:rsidP="00513832"/>
  </w:endnote>
  <w:endnote w:type="continuationSeparator" w:id="0">
    <w:p w14:paraId="2F30D458" w14:textId="77777777" w:rsidR="008D0010" w:rsidRDefault="008D0010" w:rsidP="005A20E2">
      <w:pPr>
        <w:spacing w:after="0"/>
      </w:pPr>
      <w:r>
        <w:continuationSeparator/>
      </w:r>
    </w:p>
    <w:p w14:paraId="7F4EEEDC" w14:textId="77777777" w:rsidR="008D0010" w:rsidRDefault="008D0010"/>
    <w:p w14:paraId="122E6549" w14:textId="77777777" w:rsidR="008D0010" w:rsidRDefault="008D0010" w:rsidP="009B4773"/>
    <w:p w14:paraId="18F062A3" w14:textId="77777777" w:rsidR="008D0010" w:rsidRDefault="008D0010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06CB7" w14:textId="77777777" w:rsidR="00B57756" w:rsidRPr="003639D2" w:rsidRDefault="00B57756" w:rsidP="003639D2">
    <w:pPr>
      <w:pStyle w:val="Footer"/>
      <w:rPr>
        <w:noProof/>
      </w:rPr>
    </w:pPr>
    <w:r w:rsidRPr="003639D2">
      <w:rPr>
        <w:noProof/>
        <w:lang w:val="en-GB" w:bidi="en-GB"/>
      </w:rPr>
      <w:tab/>
    </w:r>
    <w:r w:rsidRPr="003639D2">
      <w:rPr>
        <w:noProof/>
        <w:lang w:val="en-GB" w:bidi="en-GB"/>
      </w:rPr>
      <w:fldChar w:fldCharType="begin"/>
    </w:r>
    <w:r w:rsidRPr="003639D2">
      <w:rPr>
        <w:noProof/>
        <w:lang w:val="en-GB" w:bidi="en-GB"/>
      </w:rPr>
      <w:instrText xml:space="preserve"> PAGE   \* MERGEFORMAT </w:instrText>
    </w:r>
    <w:r w:rsidRPr="003639D2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5</w:t>
    </w:r>
    <w:r w:rsidRPr="003639D2">
      <w:rPr>
        <w:noProof/>
        <w:lang w:val="en-GB" w:bidi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EDE9" w14:textId="77777777" w:rsidR="005854DB" w:rsidRPr="00F8411A" w:rsidRDefault="005854DB" w:rsidP="005854DB">
    <w:pPr>
      <w:pStyle w:val="Footer"/>
      <w:rPr>
        <w:noProof/>
      </w:rPr>
    </w:pPr>
    <w:r w:rsidRPr="00F8411A">
      <w:rPr>
        <w:noProof/>
        <w:lang w:val="en-GB" w:bidi="en-GB"/>
      </w:rPr>
      <w:tab/>
    </w:r>
    <w:r w:rsidRPr="00F8411A">
      <w:rPr>
        <w:noProof/>
        <w:lang w:val="en-GB" w:bidi="en-GB"/>
      </w:rPr>
      <w:fldChar w:fldCharType="begin"/>
    </w:r>
    <w:r w:rsidRPr="00F8411A">
      <w:rPr>
        <w:noProof/>
        <w:lang w:val="en-GB" w:bidi="en-GB"/>
      </w:rPr>
      <w:instrText xml:space="preserve"> PAGE   \* MERGEFORMAT </w:instrText>
    </w:r>
    <w:r w:rsidRPr="00F8411A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1</w:t>
    </w:r>
    <w:r w:rsidRPr="00F8411A"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48952" w14:textId="77777777" w:rsidR="008D0010" w:rsidRDefault="008D0010" w:rsidP="005A20E2">
      <w:pPr>
        <w:spacing w:after="0"/>
      </w:pPr>
      <w:r>
        <w:separator/>
      </w:r>
    </w:p>
    <w:p w14:paraId="6F34C26A" w14:textId="77777777" w:rsidR="008D0010" w:rsidRDefault="008D0010"/>
    <w:p w14:paraId="561349C1" w14:textId="77777777" w:rsidR="008D0010" w:rsidRDefault="008D0010" w:rsidP="009B4773"/>
    <w:p w14:paraId="3D0144A9" w14:textId="77777777" w:rsidR="008D0010" w:rsidRDefault="008D0010" w:rsidP="00513832"/>
  </w:footnote>
  <w:footnote w:type="continuationSeparator" w:id="0">
    <w:p w14:paraId="311FCBA3" w14:textId="77777777" w:rsidR="008D0010" w:rsidRDefault="008D0010" w:rsidP="005A20E2">
      <w:pPr>
        <w:spacing w:after="0"/>
      </w:pPr>
      <w:r>
        <w:continuationSeparator/>
      </w:r>
    </w:p>
    <w:p w14:paraId="2BD40169" w14:textId="77777777" w:rsidR="008D0010" w:rsidRDefault="008D0010"/>
    <w:p w14:paraId="7F46E0C6" w14:textId="77777777" w:rsidR="008D0010" w:rsidRDefault="008D0010" w:rsidP="009B4773"/>
    <w:p w14:paraId="5D29FEA5" w14:textId="77777777" w:rsidR="008D0010" w:rsidRDefault="008D0010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37A12" w14:textId="53C98591" w:rsidR="003639D2" w:rsidRPr="00970B7C" w:rsidRDefault="00000000" w:rsidP="003639D2">
    <w:pPr>
      <w:pStyle w:val="Header1"/>
      <w:rPr>
        <w:noProof/>
        <w:lang w:val="en-GB"/>
      </w:rPr>
    </w:pPr>
    <w:sdt>
      <w:sdtPr>
        <w:rPr>
          <w:noProof/>
          <w:lang w:val="en-GB"/>
        </w:rPr>
        <w:alias w:val="Title"/>
        <w:tag w:val=""/>
        <w:id w:val="-611985797"/>
        <w:placeholder>
          <w:docPart w:val="4016954AC9E2418AAEAA773DCDBDE5F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276E7A">
          <w:rPr>
            <w:noProof/>
            <w:lang w:val="en-GB"/>
          </w:rPr>
          <w:t>Cirencester Chamber of Commerce Business Awards 2025</w:t>
        </w:r>
      </w:sdtContent>
    </w:sdt>
  </w:p>
  <w:p w14:paraId="430EECFD" w14:textId="29E0F272" w:rsidR="005854DB" w:rsidRPr="00970B7C" w:rsidRDefault="00000000" w:rsidP="003D6AFD">
    <w:pPr>
      <w:pStyle w:val="Header"/>
      <w:rPr>
        <w:noProof/>
        <w:lang w:val="en-GB"/>
      </w:rPr>
    </w:pPr>
    <w:sdt>
      <w:sdtPr>
        <w:rPr>
          <w:noProof/>
          <w:lang w:val="en-GB"/>
        </w:r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Content>
        <w:r w:rsidR="00E34642">
          <w:rPr>
            <w:noProof/>
            <w:lang w:val="en-GB"/>
          </w:rPr>
          <w:t>Small Organisation of theYear</w:t>
        </w:r>
      </w:sdtContent>
    </w:sdt>
    <w:r w:rsidR="003D6AFD" w:rsidRPr="00970B7C">
      <w:rPr>
        <w:noProof/>
        <w:lang w:val="en-GB" w:bidi="en-GB"/>
      </w:rPr>
      <w:t xml:space="preserve"> </w:t>
    </w:r>
    <w:r w:rsidR="005854DB" w:rsidRPr="00970B7C">
      <w:rPr>
        <w:noProof/>
        <w:lang w:val="en-GB" w:bidi="en-GB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040E92F3" wp14:editId="3E28373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805423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E92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63805423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4EFD7" w14:textId="63B175F8" w:rsidR="005854DB" w:rsidRDefault="005C7E0C" w:rsidP="00276E7A">
    <w:pPr>
      <w:pStyle w:val="Header"/>
      <w:tabs>
        <w:tab w:val="clear" w:pos="4844"/>
        <w:tab w:val="clear" w:pos="9689"/>
        <w:tab w:val="left" w:pos="8976"/>
      </w:tabs>
      <w:spacing w:after="0"/>
    </w:pPr>
    <w:r>
      <w:rPr>
        <w:noProof/>
        <w:lang w:val="en-GB" w:bidi="en-GB"/>
      </w:rPr>
      <w:drawing>
        <wp:anchor distT="0" distB="0" distL="114300" distR="114300" simplePos="0" relativeHeight="251698176" behindDoc="1" locked="0" layoutInCell="1" allowOverlap="1" wp14:anchorId="27DA0E25" wp14:editId="33D21008">
          <wp:simplePos x="0" y="0"/>
          <wp:positionH relativeFrom="page">
            <wp:posOffset>-131738</wp:posOffset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Picture 5" descr="Close-up of star troph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lose-up of star trophi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113" b="28113"/>
                  <a:stretch>
                    <a:fillRect/>
                  </a:stretch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E7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21DF8"/>
    <w:multiLevelType w:val="hybridMultilevel"/>
    <w:tmpl w:val="DBFE1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090AE1"/>
    <w:multiLevelType w:val="hybridMultilevel"/>
    <w:tmpl w:val="CF547E84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41F8D"/>
    <w:multiLevelType w:val="hybridMultilevel"/>
    <w:tmpl w:val="25885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174032">
    <w:abstractNumId w:val="3"/>
  </w:num>
  <w:num w:numId="2" w16cid:durableId="2001083759">
    <w:abstractNumId w:val="5"/>
  </w:num>
  <w:num w:numId="3" w16cid:durableId="1529758716">
    <w:abstractNumId w:val="2"/>
  </w:num>
  <w:num w:numId="4" w16cid:durableId="1486505523">
    <w:abstractNumId w:val="6"/>
  </w:num>
  <w:num w:numId="5" w16cid:durableId="1156335852">
    <w:abstractNumId w:val="1"/>
  </w:num>
  <w:num w:numId="6" w16cid:durableId="788665182">
    <w:abstractNumId w:val="8"/>
  </w:num>
  <w:num w:numId="7" w16cid:durableId="1342245932">
    <w:abstractNumId w:val="0"/>
  </w:num>
  <w:num w:numId="8" w16cid:durableId="18029152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86467413">
    <w:abstractNumId w:val="7"/>
  </w:num>
  <w:num w:numId="10" w16cid:durableId="198980668">
    <w:abstractNumId w:val="9"/>
  </w:num>
  <w:num w:numId="11" w16cid:durableId="779451627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E7A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3074"/>
    <w:rsid w:val="00084E91"/>
    <w:rsid w:val="00086CAE"/>
    <w:rsid w:val="000900B6"/>
    <w:rsid w:val="000A649E"/>
    <w:rsid w:val="000A7626"/>
    <w:rsid w:val="000B2D28"/>
    <w:rsid w:val="000B5DA2"/>
    <w:rsid w:val="000C1C28"/>
    <w:rsid w:val="000C5872"/>
    <w:rsid w:val="000C770E"/>
    <w:rsid w:val="000E0979"/>
    <w:rsid w:val="000E1544"/>
    <w:rsid w:val="000F47C0"/>
    <w:rsid w:val="001155CE"/>
    <w:rsid w:val="001225D9"/>
    <w:rsid w:val="0012403E"/>
    <w:rsid w:val="00124370"/>
    <w:rsid w:val="00154065"/>
    <w:rsid w:val="00160392"/>
    <w:rsid w:val="00164319"/>
    <w:rsid w:val="00194FEC"/>
    <w:rsid w:val="001A5429"/>
    <w:rsid w:val="001D1C22"/>
    <w:rsid w:val="001E11F1"/>
    <w:rsid w:val="001E1E58"/>
    <w:rsid w:val="00206719"/>
    <w:rsid w:val="00207A17"/>
    <w:rsid w:val="00214192"/>
    <w:rsid w:val="00240312"/>
    <w:rsid w:val="00247B17"/>
    <w:rsid w:val="00252E4A"/>
    <w:rsid w:val="002642A8"/>
    <w:rsid w:val="00276E7A"/>
    <w:rsid w:val="002955AB"/>
    <w:rsid w:val="002A137B"/>
    <w:rsid w:val="003002BA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11D78"/>
    <w:rsid w:val="004262DD"/>
    <w:rsid w:val="0042646F"/>
    <w:rsid w:val="00435096"/>
    <w:rsid w:val="004411FB"/>
    <w:rsid w:val="00443212"/>
    <w:rsid w:val="004674CB"/>
    <w:rsid w:val="00493EC0"/>
    <w:rsid w:val="00495909"/>
    <w:rsid w:val="004B5251"/>
    <w:rsid w:val="004C0453"/>
    <w:rsid w:val="004C432D"/>
    <w:rsid w:val="004C7B3E"/>
    <w:rsid w:val="004E0504"/>
    <w:rsid w:val="004F54CA"/>
    <w:rsid w:val="00513832"/>
    <w:rsid w:val="00526C37"/>
    <w:rsid w:val="00533047"/>
    <w:rsid w:val="00564A10"/>
    <w:rsid w:val="00567626"/>
    <w:rsid w:val="00577B45"/>
    <w:rsid w:val="005854DB"/>
    <w:rsid w:val="005919AF"/>
    <w:rsid w:val="005A20E2"/>
    <w:rsid w:val="005B1E06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41076"/>
    <w:rsid w:val="00753E67"/>
    <w:rsid w:val="0078010D"/>
    <w:rsid w:val="00784AB5"/>
    <w:rsid w:val="00796491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1D1A"/>
    <w:rsid w:val="0083428B"/>
    <w:rsid w:val="00876F99"/>
    <w:rsid w:val="008820B3"/>
    <w:rsid w:val="00886169"/>
    <w:rsid w:val="0089410F"/>
    <w:rsid w:val="008965F6"/>
    <w:rsid w:val="00897837"/>
    <w:rsid w:val="008A2B5E"/>
    <w:rsid w:val="008D0010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0B7C"/>
    <w:rsid w:val="00974BF8"/>
    <w:rsid w:val="009A3B33"/>
    <w:rsid w:val="009A45A0"/>
    <w:rsid w:val="009A79A4"/>
    <w:rsid w:val="009B35B5"/>
    <w:rsid w:val="009B3A56"/>
    <w:rsid w:val="009B4773"/>
    <w:rsid w:val="009D2556"/>
    <w:rsid w:val="00A371D8"/>
    <w:rsid w:val="00A630FD"/>
    <w:rsid w:val="00A67285"/>
    <w:rsid w:val="00A74908"/>
    <w:rsid w:val="00A830D2"/>
    <w:rsid w:val="00A90807"/>
    <w:rsid w:val="00A91213"/>
    <w:rsid w:val="00A960DC"/>
    <w:rsid w:val="00A96D4F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55220"/>
    <w:rsid w:val="00C65564"/>
    <w:rsid w:val="00C80C6C"/>
    <w:rsid w:val="00C92EF3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2870"/>
    <w:rsid w:val="00E34642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024F8"/>
    <w:rsid w:val="00F05537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235E5"/>
  <w15:chartTrackingRefBased/>
  <w15:docId w15:val="{1747D466-39EB-48B2-A90F-05C7EF87E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Small%20business%20start-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0188599ABA46F3B636A4C3BFC1C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DC41E-DF19-4680-B5D7-22F989F73BD5}"/>
      </w:docPartPr>
      <w:docPartBody>
        <w:p w:rsidR="008B59E4" w:rsidRDefault="00000000">
          <w:pPr>
            <w:pStyle w:val="540188599ABA46F3B636A4C3BFC1CBA5"/>
          </w:pPr>
          <w:r w:rsidRPr="00970B7C">
            <w:rPr>
              <w:noProof/>
              <w:lang w:bidi="en-GB"/>
            </w:rPr>
            <w:t>OFFICE-BASED AGENCY</w:t>
          </w:r>
        </w:p>
      </w:docPartBody>
    </w:docPart>
    <w:docPart>
      <w:docPartPr>
        <w:name w:val="6DE280CE94B24631B6314BC0383CB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52E6A-1A84-4C45-9032-D72C5025BE83}"/>
      </w:docPartPr>
      <w:docPartBody>
        <w:p w:rsidR="008B59E4" w:rsidRDefault="00000000">
          <w:pPr>
            <w:pStyle w:val="6DE280CE94B24631B6314BC0383CB90A"/>
          </w:pPr>
          <w:r w:rsidRPr="00970B7C">
            <w:rPr>
              <w:noProof/>
              <w:lang w:bidi="en-GB"/>
            </w:rPr>
            <w:t>Start-up checklist</w:t>
          </w:r>
        </w:p>
      </w:docPartBody>
    </w:docPart>
    <w:docPart>
      <w:docPartPr>
        <w:name w:val="4016954AC9E2418AAEAA773DCDBDE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09D64-07D4-4166-8F72-08CDF823C5B6}"/>
      </w:docPartPr>
      <w:docPartBody>
        <w:p w:rsidR="008B59E4" w:rsidRDefault="00000000">
          <w:pPr>
            <w:pStyle w:val="4016954AC9E2418AAEAA773DCDBDE5F4"/>
          </w:pPr>
          <w:r w:rsidRPr="00970B7C">
            <w:rPr>
              <w:noProof/>
              <w:lang w:bidi="en-GB"/>
            </w:rPr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6FC"/>
    <w:rsid w:val="00221A9D"/>
    <w:rsid w:val="0025683B"/>
    <w:rsid w:val="003B56FC"/>
    <w:rsid w:val="00486D49"/>
    <w:rsid w:val="004F54CA"/>
    <w:rsid w:val="00746F4A"/>
    <w:rsid w:val="008B59E4"/>
    <w:rsid w:val="009A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0188599ABA46F3B636A4C3BFC1CBA5">
    <w:name w:val="540188599ABA46F3B636A4C3BFC1CBA5"/>
  </w:style>
  <w:style w:type="paragraph" w:customStyle="1" w:styleId="6DE280CE94B24631B6314BC0383CB90A">
    <w:name w:val="6DE280CE94B24631B6314BC0383CB90A"/>
  </w:style>
  <w:style w:type="paragraph" w:customStyle="1" w:styleId="4016954AC9E2418AAEAA773DCDBDE5F4">
    <w:name w:val="4016954AC9E2418AAEAA773DCDBDE5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3FCC76C-2306-4413-BD56-89FB44A93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start-up checklist</Template>
  <TotalTime>1</TotalTime>
  <Pages>5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Cirencester Chamber of Commerce Business Awards 2025</dc:title>
  <dc:subject/>
  <dc:creator>Hannah Hockley</dc:creator>
  <cp:keywords/>
  <dc:description/>
  <cp:lastModifiedBy>Sarah Somers</cp:lastModifiedBy>
  <cp:revision>3</cp:revision>
  <dcterms:created xsi:type="dcterms:W3CDTF">2025-02-02T20:15:00Z</dcterms:created>
  <dcterms:modified xsi:type="dcterms:W3CDTF">2025-02-02T20:15:00Z</dcterms:modified>
  <cp:contentStatus>Small Organisation of theYear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