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5854DB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48"/>
                <w:szCs w:val="24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5BFAB38A" w:rsidR="005854DB" w:rsidRPr="00276E7A" w:rsidRDefault="00897837" w:rsidP="005854DB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 w:rsidRPr="00897837">
                  <w:rPr>
                    <w:b/>
                    <w:bCs/>
                    <w:noProof/>
                    <w:color w:val="0081B3" w:themeColor="accent4" w:themeShade="BF"/>
                    <w:sz w:val="48"/>
                    <w:szCs w:val="24"/>
                    <w:lang w:val="en-GB"/>
                  </w:rPr>
                  <w:t>Self-Employed/Freelancer of the Year</w:t>
                </w:r>
              </w:p>
            </w:sdtContent>
          </w:sdt>
        </w:tc>
      </w:tr>
    </w:tbl>
    <w:p w14:paraId="0AEDD9CB" w14:textId="77777777" w:rsidR="00897837" w:rsidRPr="00897837" w:rsidRDefault="00897837" w:rsidP="00897837">
      <w:p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This award recognises and celebrates the tenacity and drive it takes to succeed as a freelancer or self-employed individual. Entrants must demonstrate that they are fully self-employed or freelance, operating without employees (beyond temporary or outsourced support).</w:t>
      </w:r>
    </w:p>
    <w:p w14:paraId="61C8F68B" w14:textId="77777777" w:rsidR="00897837" w:rsidRPr="00897837" w:rsidRDefault="00897837" w:rsidP="00897837">
      <w:p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Judges will be looking for:</w:t>
      </w:r>
    </w:p>
    <w:p w14:paraId="75A71C5E" w14:textId="77777777" w:rsidR="00897837" w:rsidRPr="00897837" w:rsidRDefault="00897837" w:rsidP="005D092E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Evidence of considerable progression and consistent growth.</w:t>
      </w:r>
    </w:p>
    <w:p w14:paraId="26F8353D" w14:textId="77777777" w:rsidR="00897837" w:rsidRPr="00897837" w:rsidRDefault="00897837" w:rsidP="005D092E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A sound business plan and a strong financial performance.</w:t>
      </w:r>
    </w:p>
    <w:p w14:paraId="1B1F3F00" w14:textId="77777777" w:rsidR="00897837" w:rsidRPr="00897837" w:rsidRDefault="00897837" w:rsidP="005D092E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A clear understanding of the markets in which you operate.</w:t>
      </w:r>
    </w:p>
    <w:p w14:paraId="18C0B4AD" w14:textId="77777777" w:rsidR="00897837" w:rsidRPr="00897837" w:rsidRDefault="00897837" w:rsidP="00897837">
      <w:pPr>
        <w:rPr>
          <w:rFonts w:cstheme="minorHAnsi"/>
          <w:szCs w:val="24"/>
          <w:lang w:val="en-GB"/>
        </w:rPr>
      </w:pPr>
      <w:r w:rsidRPr="00897837">
        <w:rPr>
          <w:rFonts w:cstheme="minorHAnsi"/>
          <w:szCs w:val="24"/>
          <w:lang w:val="en-GB"/>
        </w:rPr>
        <w:t>Show us how you’ve taken your business to the next level and made an impact.</w:t>
      </w:r>
    </w:p>
    <w:p w14:paraId="6CA45126" w14:textId="77777777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7777777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233FF443" w14:textId="77777777" w:rsidR="00897837" w:rsidRPr="00897837" w:rsidRDefault="00897837" w:rsidP="00897837">
      <w:p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>To ensure your entry is complete, include:</w:t>
      </w:r>
    </w:p>
    <w:p w14:paraId="678A7D03" w14:textId="77777777" w:rsidR="00897837" w:rsidRPr="00897837" w:rsidRDefault="00897837" w:rsidP="005D092E">
      <w:pPr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 xml:space="preserve">A clear overview of your business, highlighting your self-employed/freelance status. </w:t>
      </w:r>
      <w:r w:rsidRPr="004E0504">
        <w:rPr>
          <w:rFonts w:cstheme="minorHAnsi"/>
          <w:szCs w:val="24"/>
          <w:lang w:val="en-GB"/>
        </w:rPr>
        <w:t>Consider how you deliver (e.g. online), your approach to managing clients and flexibility/agility</w:t>
      </w:r>
    </w:p>
    <w:p w14:paraId="46EAD1A7" w14:textId="77777777" w:rsidR="00897837" w:rsidRPr="00897837" w:rsidRDefault="00897837" w:rsidP="005D092E">
      <w:pPr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 xml:space="preserve">Specific examples of successes, backed by measurable evidence (e.g., revenue growth, client projects, or positive feedback). </w:t>
      </w:r>
    </w:p>
    <w:p w14:paraId="3979CD48" w14:textId="759D863C" w:rsidR="00897837" w:rsidRPr="00897837" w:rsidRDefault="00897837" w:rsidP="005D092E">
      <w:pPr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>An explanation of your long-term su</w:t>
      </w:r>
      <w:r w:rsidR="004E0504">
        <w:rPr>
          <w:rFonts w:cstheme="minorHAnsi"/>
          <w:i/>
          <w:iCs/>
          <w:szCs w:val="24"/>
          <w:lang w:val="en-GB"/>
        </w:rPr>
        <w:t>ccess</w:t>
      </w:r>
      <w:r w:rsidRPr="00897837">
        <w:rPr>
          <w:rFonts w:cstheme="minorHAnsi"/>
          <w:i/>
          <w:iCs/>
          <w:szCs w:val="24"/>
          <w:lang w:val="en-GB"/>
        </w:rPr>
        <w:t xml:space="preserve"> and market understanding.</w:t>
      </w:r>
    </w:p>
    <w:p w14:paraId="10C5264A" w14:textId="77777777" w:rsidR="00897837" w:rsidRPr="00897837" w:rsidRDefault="00897837" w:rsidP="005D092E">
      <w:pPr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>High-quality testimonials that highlight your impact and professionalism.</w:t>
      </w:r>
    </w:p>
    <w:p w14:paraId="765AA445" w14:textId="3733ACD3" w:rsidR="00897837" w:rsidRPr="00897837" w:rsidRDefault="00897837" w:rsidP="005D092E">
      <w:pPr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 xml:space="preserve">Relevant visuals to support your entry (e.g., photos of your work, awards, or recognitions). </w:t>
      </w:r>
      <w:r w:rsidRPr="004E0504">
        <w:rPr>
          <w:rFonts w:cstheme="minorHAnsi"/>
          <w:szCs w:val="24"/>
          <w:lang w:val="en-GB"/>
        </w:rPr>
        <w:t>Consider including charts and graphics</w:t>
      </w:r>
    </w:p>
    <w:p w14:paraId="5B4748BA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07F32585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3FE8A64C" w14:textId="52B204A3" w:rsidR="00276E7A" w:rsidRP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197B93FA" w14:textId="661EB52C" w:rsidR="00086CAE" w:rsidRPr="00086CAE" w:rsidRDefault="00083074" w:rsidP="005D092E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6ADF9641">
                <wp:simplePos x="0" y="0"/>
                <wp:positionH relativeFrom="margin">
                  <wp:align>right</wp:align>
                </wp:positionH>
                <wp:positionV relativeFrom="paragraph">
                  <wp:posOffset>1096010</wp:posOffset>
                </wp:positionV>
                <wp:extent cx="6149340" cy="2971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86.3pt;width:484.2pt;height:23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5tEgIAACA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</w:rPr>
        <w:t>Provide a concise overview of your business, including the industry you work in, the key services or products you offer, and how you manage or structure your work as a self-employed or freelance professional (e.g., client relationships, work processes, or unique approaches)." (Max 100 words)</w:t>
      </w:r>
    </w:p>
    <w:p w14:paraId="696F1ABD" w14:textId="0FAE7579" w:rsidR="00083074" w:rsidRPr="00897837" w:rsidRDefault="00086CAE" w:rsidP="005D092E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1615F760">
                <wp:simplePos x="0" y="0"/>
                <wp:positionH relativeFrom="margin">
                  <wp:align>left</wp:align>
                </wp:positionH>
                <wp:positionV relativeFrom="paragraph">
                  <wp:posOffset>3938270</wp:posOffset>
                </wp:positionV>
                <wp:extent cx="6149340" cy="3665220"/>
                <wp:effectExtent l="0" t="0" r="22860" b="1143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310.1pt;width:484.2pt;height:288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Highlight key achievements over the past two years, including examples of growth, client success, or project outcomes, supported by measurable evidence where possible. (Max 200 words)</w:t>
      </w:r>
    </w:p>
    <w:p w14:paraId="2D519E76" w14:textId="42554301" w:rsidR="00897837" w:rsidRPr="00897837" w:rsidRDefault="00086CAE" w:rsidP="005D092E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11E668C0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6149340" cy="335280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63.8pt;width:484.2pt;height:26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Show how you’ve positioned your business for long-term success. Include your strategies for growth, how you’ve adapted to market changes, and your understanding of industry trends. (Max 200 words)</w:t>
      </w:r>
    </w:p>
    <w:p w14:paraId="14BB3CAF" w14:textId="2F38D335" w:rsidR="00086CAE" w:rsidRPr="00897837" w:rsidRDefault="00086CAE" w:rsidP="008978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74149754" w14:textId="63F36E92" w:rsidR="00796491" w:rsidRPr="00086CAE" w:rsidRDefault="00083074" w:rsidP="005D092E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57CEEA62">
                <wp:simplePos x="0" y="0"/>
                <wp:positionH relativeFrom="margin">
                  <wp:align>left</wp:align>
                </wp:positionH>
                <wp:positionV relativeFrom="paragraph">
                  <wp:posOffset>623570</wp:posOffset>
                </wp:positionV>
                <wp:extent cx="6149340" cy="312420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29" type="#_x0000_t202" style="position:absolute;left:0;text-align:left;margin-left:0;margin-top:49.1pt;width:484.2pt;height:24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</w:rPr>
        <w:t>Explain how your work as a self-employed or freelance professional has made a positive impact on your clients, community, or industry. (Max 200 words)</w:t>
      </w:r>
    </w:p>
    <w:p w14:paraId="35E45914" w14:textId="77777777" w:rsidR="00796491" w:rsidRDefault="00796491" w:rsidP="00796491">
      <w:pPr>
        <w:pStyle w:val="ListParagraph"/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27333920" w14:textId="77777777" w:rsidR="00796491" w:rsidRPr="00086CAE" w:rsidRDefault="00796491" w:rsidP="00086CAE">
      <w:pPr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7CC65221" w14:textId="2919549C" w:rsidR="00086CAE" w:rsidRPr="00897837" w:rsidRDefault="00897837" w:rsidP="005D092E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CFAB2E" wp14:editId="2A81E692">
                <wp:simplePos x="0" y="0"/>
                <wp:positionH relativeFrom="margin">
                  <wp:align>left</wp:align>
                </wp:positionH>
                <wp:positionV relativeFrom="paragraph">
                  <wp:posOffset>876300</wp:posOffset>
                </wp:positionV>
                <wp:extent cx="6149340" cy="7833360"/>
                <wp:effectExtent l="0" t="0" r="22860" b="15240"/>
                <wp:wrapSquare wrapText="bothSides"/>
                <wp:docPr id="1510606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95472" w14:textId="77777777" w:rsidR="00897837" w:rsidRDefault="00897837" w:rsidP="00897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B2E" id="_x0000_s1030" type="#_x0000_t202" style="position:absolute;left:0;text-align:left;margin-left:0;margin-top:69pt;width:484.2pt;height:616.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">
                <v:textbox>
                  <w:txbxContent>
                    <w:p w14:paraId="06A95472" w14:textId="77777777" w:rsidR="00897837" w:rsidRDefault="00897837" w:rsidP="00897837"/>
                  </w:txbxContent>
                </v:textbox>
                <w10:wrap type="square" anchorx="margin"/>
              </v:shape>
            </w:pict>
          </mc:Fallback>
        </mc:AlternateContent>
      </w:r>
      <w:r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feedback from clients, collaborators, or other stakeholders that demonstrate your professionalism, results, or impact. (Max 1 side of A4 or a link to a document or</w:t>
      </w:r>
      <w: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a link to a webpage</w:t>
      </w:r>
      <w:r w:rsidR="00086CAE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)</w:t>
      </w:r>
    </w:p>
    <w:p w14:paraId="6122C238" w14:textId="05011708" w:rsidR="00897837" w:rsidRPr="00897837" w:rsidRDefault="00083074" w:rsidP="005D092E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72051DE4">
                <wp:simplePos x="0" y="0"/>
                <wp:positionH relativeFrom="margin">
                  <wp:align>left</wp:align>
                </wp:positionH>
                <wp:positionV relativeFrom="paragraph">
                  <wp:posOffset>789940</wp:posOffset>
                </wp:positionV>
                <wp:extent cx="6149340" cy="7833360"/>
                <wp:effectExtent l="0" t="0" r="22860" b="1524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31" type="#_x0000_t202" style="position:absolute;left:0;text-align:left;margin-left:0;margin-top:62.2pt;width:484.2pt;height:616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Include visuals that showcase your work, achievements, or how you operate as a freelancer or self-employed professional. (Max 2 sides of A4 or a link to a document</w:t>
      </w:r>
      <w:r w:rsid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or webpage</w: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)</w:t>
      </w:r>
    </w:p>
    <w:p w14:paraId="53DFB2BD" w14:textId="0DFE1225" w:rsidR="00796491" w:rsidRPr="005D092E" w:rsidRDefault="00796491" w:rsidP="00796491">
      <w:pPr>
        <w:rPr>
          <w:noProof/>
        </w:rPr>
      </w:pPr>
    </w:p>
    <w:sectPr w:rsidR="00796491" w:rsidRPr="005D092E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4AE87" w14:textId="77777777" w:rsidR="00CC30FC" w:rsidRDefault="00CC30FC" w:rsidP="005A20E2">
      <w:pPr>
        <w:spacing w:after="0"/>
      </w:pPr>
      <w:r>
        <w:separator/>
      </w:r>
    </w:p>
    <w:p w14:paraId="0798311C" w14:textId="77777777" w:rsidR="00CC30FC" w:rsidRDefault="00CC30FC"/>
    <w:p w14:paraId="74A0BE42" w14:textId="77777777" w:rsidR="00CC30FC" w:rsidRDefault="00CC30FC" w:rsidP="009B4773"/>
    <w:p w14:paraId="55AFE7EE" w14:textId="77777777" w:rsidR="00CC30FC" w:rsidRDefault="00CC30FC" w:rsidP="00513832"/>
  </w:endnote>
  <w:endnote w:type="continuationSeparator" w:id="0">
    <w:p w14:paraId="2EEBD825" w14:textId="77777777" w:rsidR="00CC30FC" w:rsidRDefault="00CC30FC" w:rsidP="005A20E2">
      <w:pPr>
        <w:spacing w:after="0"/>
      </w:pPr>
      <w:r>
        <w:continuationSeparator/>
      </w:r>
    </w:p>
    <w:p w14:paraId="28CFC24F" w14:textId="77777777" w:rsidR="00CC30FC" w:rsidRDefault="00CC30FC"/>
    <w:p w14:paraId="455E1363" w14:textId="77777777" w:rsidR="00CC30FC" w:rsidRDefault="00CC30FC" w:rsidP="009B4773"/>
    <w:p w14:paraId="451A89C4" w14:textId="77777777" w:rsidR="00CC30FC" w:rsidRDefault="00CC30FC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11798" w14:textId="77777777" w:rsidR="00CC30FC" w:rsidRDefault="00CC30FC" w:rsidP="005A20E2">
      <w:pPr>
        <w:spacing w:after="0"/>
      </w:pPr>
      <w:r>
        <w:separator/>
      </w:r>
    </w:p>
    <w:p w14:paraId="419309B2" w14:textId="77777777" w:rsidR="00CC30FC" w:rsidRDefault="00CC30FC"/>
    <w:p w14:paraId="40E7C596" w14:textId="77777777" w:rsidR="00CC30FC" w:rsidRDefault="00CC30FC" w:rsidP="009B4773"/>
    <w:p w14:paraId="1693CFC1" w14:textId="77777777" w:rsidR="00CC30FC" w:rsidRDefault="00CC30FC" w:rsidP="00513832"/>
  </w:footnote>
  <w:footnote w:type="continuationSeparator" w:id="0">
    <w:p w14:paraId="74773D19" w14:textId="77777777" w:rsidR="00CC30FC" w:rsidRDefault="00CC30FC" w:rsidP="005A20E2">
      <w:pPr>
        <w:spacing w:after="0"/>
      </w:pPr>
      <w:r>
        <w:continuationSeparator/>
      </w:r>
    </w:p>
    <w:p w14:paraId="1D6FE3DE" w14:textId="77777777" w:rsidR="00CC30FC" w:rsidRDefault="00CC30FC"/>
    <w:p w14:paraId="688571D2" w14:textId="77777777" w:rsidR="00CC30FC" w:rsidRDefault="00CC30FC" w:rsidP="009B4773"/>
    <w:p w14:paraId="626C6BA4" w14:textId="77777777" w:rsidR="00CC30FC" w:rsidRDefault="00CC30FC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30D6AC5A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897837">
          <w:rPr>
            <w:noProof/>
            <w:lang w:val="en-GB"/>
          </w:rPr>
          <w:t>Self-Employed/Freelancer of the 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94F84"/>
    <w:multiLevelType w:val="hybridMultilevel"/>
    <w:tmpl w:val="7DB03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83076"/>
    <w:multiLevelType w:val="hybridMultilevel"/>
    <w:tmpl w:val="DA8AA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4"/>
  </w:num>
  <w:num w:numId="3" w16cid:durableId="1529758716">
    <w:abstractNumId w:val="2"/>
  </w:num>
  <w:num w:numId="4" w16cid:durableId="1486505523">
    <w:abstractNumId w:val="5"/>
  </w:num>
  <w:num w:numId="5" w16cid:durableId="1156335852">
    <w:abstractNumId w:val="1"/>
  </w:num>
  <w:num w:numId="6" w16cid:durableId="788665182">
    <w:abstractNumId w:val="8"/>
  </w:num>
  <w:num w:numId="7" w16cid:durableId="1342245932">
    <w:abstractNumId w:val="0"/>
  </w:num>
  <w:num w:numId="8" w16cid:durableId="18029152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7"/>
  </w:num>
  <w:num w:numId="10" w16cid:durableId="355816407">
    <w:abstractNumId w:val="6"/>
  </w:num>
  <w:num w:numId="11" w16cid:durableId="2103718699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40E83"/>
    <w:rsid w:val="00154065"/>
    <w:rsid w:val="00160392"/>
    <w:rsid w:val="00164319"/>
    <w:rsid w:val="00194FEC"/>
    <w:rsid w:val="001A5429"/>
    <w:rsid w:val="001D1C22"/>
    <w:rsid w:val="001E11F1"/>
    <w:rsid w:val="001E1E58"/>
    <w:rsid w:val="00206719"/>
    <w:rsid w:val="00207A17"/>
    <w:rsid w:val="00214192"/>
    <w:rsid w:val="00240312"/>
    <w:rsid w:val="00247B17"/>
    <w:rsid w:val="00252E4A"/>
    <w:rsid w:val="002642A8"/>
    <w:rsid w:val="00276E7A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4E0504"/>
    <w:rsid w:val="004F54CA"/>
    <w:rsid w:val="00513832"/>
    <w:rsid w:val="00526C37"/>
    <w:rsid w:val="00533047"/>
    <w:rsid w:val="00564A10"/>
    <w:rsid w:val="00567626"/>
    <w:rsid w:val="00577B45"/>
    <w:rsid w:val="005854DB"/>
    <w:rsid w:val="005919AF"/>
    <w:rsid w:val="005A20E2"/>
    <w:rsid w:val="005B1E06"/>
    <w:rsid w:val="005B6A1A"/>
    <w:rsid w:val="005C7E0C"/>
    <w:rsid w:val="005D092E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97837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A32164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55220"/>
    <w:rsid w:val="00C65564"/>
    <w:rsid w:val="00C92EF3"/>
    <w:rsid w:val="00CA61D8"/>
    <w:rsid w:val="00CC30FC"/>
    <w:rsid w:val="00CD1D98"/>
    <w:rsid w:val="00CF1267"/>
    <w:rsid w:val="00D13200"/>
    <w:rsid w:val="00D26769"/>
    <w:rsid w:val="00D27AF8"/>
    <w:rsid w:val="00D6543F"/>
    <w:rsid w:val="00D65950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EC668B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3763A"/>
    <w:rsid w:val="0025683B"/>
    <w:rsid w:val="003B56FC"/>
    <w:rsid w:val="004F54CA"/>
    <w:rsid w:val="005A2FA2"/>
    <w:rsid w:val="007B2D21"/>
    <w:rsid w:val="008B59E4"/>
    <w:rsid w:val="00A3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2</TotalTime>
  <Pages>5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2025-02-02T20:17:00Z</dcterms:created>
  <dcterms:modified xsi:type="dcterms:W3CDTF">2025-02-02T20:17:00Z</dcterms:modified>
  <cp:contentStatus>Self-Employed/Freelancer of the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