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01"/>
        <w:gridCol w:w="7130"/>
        <w:gridCol w:w="1115"/>
      </w:tblGrid>
      <w:tr w:rsidR="00276E7A" w:rsidRPr="00276E7A" w14:paraId="7339ED65" w14:textId="77777777" w:rsidTr="00276E7A">
        <w:trPr>
          <w:trHeight w:val="1152"/>
        </w:trPr>
        <w:tc>
          <w:tcPr>
            <w:tcW w:w="9746" w:type="dxa"/>
            <w:gridSpan w:val="3"/>
            <w:vAlign w:val="center"/>
          </w:tcPr>
          <w:p w14:paraId="57E7D096" w14:textId="15859167" w:rsidR="005854DB" w:rsidRPr="00276E7A" w:rsidRDefault="00000000" w:rsidP="005854DB">
            <w:pPr>
              <w:pStyle w:val="Title"/>
              <w:rPr>
                <w:noProof/>
                <w:color w:val="0081B3" w:themeColor="accent4" w:themeShade="BF"/>
                <w:lang w:val="en-GB"/>
              </w:rPr>
            </w:pPr>
            <w:sdt>
              <w:sdtPr>
                <w:rPr>
                  <w:noProof/>
                  <w:color w:val="0081B3" w:themeColor="accent4" w:themeShade="BF"/>
                  <w:lang w:val="en-GB"/>
                </w:rPr>
                <w:alias w:val="Title"/>
                <w:tag w:val=""/>
                <w:id w:val="2016188051"/>
                <w:placeholder>
                  <w:docPart w:val="540188599ABA46F3B636A4C3BFC1CBA5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Content>
                <w:r w:rsidR="00276E7A" w:rsidRPr="00276E7A">
                  <w:rPr>
                    <w:noProof/>
                    <w:color w:val="0081B3" w:themeColor="accent4" w:themeShade="BF"/>
                    <w:lang w:val="en-GB"/>
                  </w:rPr>
                  <w:t>Cirencester Chamber of Commerce Business Awards 2025</w:t>
                </w:r>
              </w:sdtContent>
            </w:sdt>
          </w:p>
        </w:tc>
      </w:tr>
      <w:tr w:rsidR="005854DB" w:rsidRPr="00970B7C" w14:paraId="3AE220A2" w14:textId="77777777" w:rsidTr="00276E7A">
        <w:trPr>
          <w:trHeight w:val="144"/>
        </w:trPr>
        <w:tc>
          <w:tcPr>
            <w:tcW w:w="1501" w:type="dxa"/>
            <w:shd w:val="clear" w:color="auto" w:fill="auto"/>
          </w:tcPr>
          <w:p w14:paraId="105532E8" w14:textId="77777777" w:rsidR="005854DB" w:rsidRPr="00970B7C" w:rsidRDefault="005854DB" w:rsidP="00794847">
            <w:pPr>
              <w:spacing w:before="0" w:after="0"/>
              <w:rPr>
                <w:noProof/>
                <w:sz w:val="10"/>
                <w:szCs w:val="10"/>
                <w:lang w:val="en-GB"/>
              </w:rPr>
            </w:pPr>
          </w:p>
        </w:tc>
        <w:tc>
          <w:tcPr>
            <w:tcW w:w="7130" w:type="dxa"/>
            <w:shd w:val="clear" w:color="auto" w:fill="64B2C1" w:themeFill="background2"/>
            <w:vAlign w:val="center"/>
          </w:tcPr>
          <w:p w14:paraId="2F8EA175" w14:textId="77777777" w:rsidR="005854DB" w:rsidRPr="00970B7C" w:rsidRDefault="005854DB" w:rsidP="00794847">
            <w:pPr>
              <w:spacing w:before="0" w:after="0"/>
              <w:rPr>
                <w:noProof/>
                <w:sz w:val="10"/>
                <w:szCs w:val="10"/>
                <w:lang w:val="en-GB"/>
              </w:rPr>
            </w:pPr>
          </w:p>
        </w:tc>
        <w:tc>
          <w:tcPr>
            <w:tcW w:w="1115" w:type="dxa"/>
            <w:shd w:val="clear" w:color="auto" w:fill="auto"/>
          </w:tcPr>
          <w:p w14:paraId="0DD4E1AB" w14:textId="77777777" w:rsidR="005854DB" w:rsidRPr="00970B7C" w:rsidRDefault="005854DB" w:rsidP="00794847">
            <w:pPr>
              <w:spacing w:before="0" w:after="0"/>
              <w:rPr>
                <w:noProof/>
                <w:sz w:val="10"/>
                <w:szCs w:val="10"/>
                <w:lang w:val="en-GB"/>
              </w:rPr>
            </w:pPr>
          </w:p>
        </w:tc>
      </w:tr>
      <w:tr w:rsidR="005854DB" w:rsidRPr="00970B7C" w14:paraId="05980E9C" w14:textId="77777777" w:rsidTr="00276E7A">
        <w:trPr>
          <w:trHeight w:val="1332"/>
        </w:trPr>
        <w:tc>
          <w:tcPr>
            <w:tcW w:w="9746" w:type="dxa"/>
            <w:gridSpan w:val="3"/>
            <w:shd w:val="clear" w:color="auto" w:fill="auto"/>
          </w:tcPr>
          <w:sdt>
            <w:sdtPr>
              <w:rPr>
                <w:b/>
                <w:bCs/>
                <w:noProof/>
                <w:color w:val="0081B3" w:themeColor="accent4" w:themeShade="BF"/>
                <w:sz w:val="52"/>
                <w:szCs w:val="28"/>
                <w:lang w:val="en-GB"/>
              </w:rPr>
              <w:alias w:val="Subtitle"/>
              <w:tag w:val=""/>
              <w:id w:val="1073854703"/>
              <w:placeholder>
                <w:docPart w:val="6DE280CE94B24631B6314BC0383CB90A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Content>
              <w:p w14:paraId="100AB395" w14:textId="7A779E55" w:rsidR="005854DB" w:rsidRPr="00276E7A" w:rsidRDefault="009B1327" w:rsidP="00E34642">
                <w:pPr>
                  <w:pStyle w:val="Subtitle"/>
                  <w:rPr>
                    <w:noProof/>
                    <w:color w:val="0081B3" w:themeColor="accent4" w:themeShade="BF"/>
                    <w:lang w:val="en-GB"/>
                  </w:rPr>
                </w:pPr>
                <w:r>
                  <w:rPr>
                    <w:b/>
                    <w:bCs/>
                    <w:noProof/>
                    <w:color w:val="0081B3" w:themeColor="accent4" w:themeShade="BF"/>
                    <w:sz w:val="52"/>
                    <w:szCs w:val="28"/>
                    <w:lang w:val="en-GB"/>
                  </w:rPr>
                  <w:t>Retailer of the Year</w:t>
                </w:r>
              </w:p>
            </w:sdtContent>
          </w:sdt>
        </w:tc>
      </w:tr>
    </w:tbl>
    <w:p w14:paraId="1E275A9C" w14:textId="6BCEE634" w:rsidR="009B1327" w:rsidRPr="009B1327" w:rsidRDefault="009B1327" w:rsidP="009B1327">
      <w:pPr>
        <w:rPr>
          <w:rFonts w:cstheme="minorHAnsi"/>
          <w:szCs w:val="24"/>
          <w:lang w:val="en-GB"/>
        </w:rPr>
      </w:pPr>
      <w:r w:rsidRPr="009B1327">
        <w:rPr>
          <w:rFonts w:cstheme="minorHAnsi"/>
          <w:szCs w:val="24"/>
          <w:lang w:val="en-GB"/>
        </w:rPr>
        <w:t xml:space="preserve">This award recognises outstanding </w:t>
      </w:r>
      <w:r>
        <w:rPr>
          <w:rFonts w:cstheme="minorHAnsi"/>
          <w:szCs w:val="24"/>
          <w:lang w:val="en-GB"/>
        </w:rPr>
        <w:t xml:space="preserve">local </w:t>
      </w:r>
      <w:r w:rsidRPr="009B1327">
        <w:rPr>
          <w:rFonts w:cstheme="minorHAnsi"/>
          <w:szCs w:val="24"/>
          <w:lang w:val="en-GB"/>
        </w:rPr>
        <w:t xml:space="preserve">retailers that are the heartbeat of Cirencester and its surrounding areas. It recognises </w:t>
      </w:r>
      <w:r w:rsidRPr="009B1327">
        <w:rPr>
          <w:rFonts w:cstheme="minorHAnsi"/>
          <w:b/>
          <w:bCs/>
          <w:szCs w:val="24"/>
          <w:lang w:val="en-GB"/>
        </w:rPr>
        <w:t>independent retailers</w:t>
      </w:r>
      <w:r w:rsidRPr="009B1327">
        <w:rPr>
          <w:rFonts w:cstheme="minorHAnsi"/>
          <w:szCs w:val="24"/>
          <w:lang w:val="en-GB"/>
        </w:rPr>
        <w:t>—whether operating from a physical shop, online, or both—who deliver exceptional products, customer experiences, and service.</w:t>
      </w:r>
    </w:p>
    <w:p w14:paraId="564624D6" w14:textId="77777777" w:rsidR="009B1327" w:rsidRPr="009B1327" w:rsidRDefault="009B1327" w:rsidP="009B1327">
      <w:pPr>
        <w:rPr>
          <w:rFonts w:cstheme="minorHAnsi"/>
          <w:szCs w:val="24"/>
          <w:lang w:val="en-GB"/>
        </w:rPr>
      </w:pPr>
      <w:r w:rsidRPr="009B1327">
        <w:rPr>
          <w:rFonts w:cstheme="minorHAnsi"/>
          <w:szCs w:val="24"/>
          <w:lang w:val="en-GB"/>
        </w:rPr>
        <w:t>Judges will be looking for retailers who:</w:t>
      </w:r>
    </w:p>
    <w:p w14:paraId="1D863072" w14:textId="582A2582" w:rsidR="009B1327" w:rsidRDefault="009B1327" w:rsidP="00B65231">
      <w:pPr>
        <w:numPr>
          <w:ilvl w:val="0"/>
          <w:numId w:val="10"/>
        </w:numPr>
        <w:rPr>
          <w:rFonts w:cstheme="minorHAnsi"/>
          <w:szCs w:val="24"/>
          <w:lang w:val="en-GB"/>
        </w:rPr>
      </w:pPr>
      <w:r w:rsidRPr="009B1327">
        <w:rPr>
          <w:rFonts w:cstheme="minorHAnsi"/>
          <w:szCs w:val="24"/>
          <w:lang w:val="en-GB"/>
        </w:rPr>
        <w:t>Offer a diverse, high-quality product range and embracing innovative practices.</w:t>
      </w:r>
    </w:p>
    <w:p w14:paraId="08D43398" w14:textId="2D9A5996" w:rsidR="009B1327" w:rsidRPr="009B1327" w:rsidRDefault="009B1327" w:rsidP="00B65231">
      <w:pPr>
        <w:numPr>
          <w:ilvl w:val="0"/>
          <w:numId w:val="10"/>
        </w:numPr>
        <w:rPr>
          <w:rFonts w:cstheme="minorHAnsi"/>
          <w:szCs w:val="24"/>
          <w:lang w:val="en-GB"/>
        </w:rPr>
      </w:pPr>
      <w:r w:rsidRPr="009B1327">
        <w:rPr>
          <w:rFonts w:cstheme="minorHAnsi"/>
          <w:szCs w:val="24"/>
          <w:lang w:val="en-GB"/>
        </w:rPr>
        <w:t xml:space="preserve">Deliver exceptional customer </w:t>
      </w:r>
      <w:r>
        <w:rPr>
          <w:rFonts w:cstheme="minorHAnsi"/>
          <w:szCs w:val="24"/>
          <w:lang w:val="en-GB"/>
        </w:rPr>
        <w:t xml:space="preserve">service, customer </w:t>
      </w:r>
      <w:r w:rsidRPr="009B1327">
        <w:rPr>
          <w:rFonts w:cstheme="minorHAnsi"/>
          <w:szCs w:val="24"/>
          <w:lang w:val="en-GB"/>
        </w:rPr>
        <w:t>experiences and inspire loyalty.</w:t>
      </w:r>
    </w:p>
    <w:p w14:paraId="4FCC0FEE" w14:textId="77777777" w:rsidR="009B1327" w:rsidRDefault="009B1327" w:rsidP="00B65231">
      <w:pPr>
        <w:numPr>
          <w:ilvl w:val="0"/>
          <w:numId w:val="10"/>
        </w:numPr>
        <w:rPr>
          <w:rFonts w:cstheme="minorHAnsi"/>
          <w:szCs w:val="24"/>
          <w:lang w:val="en-GB"/>
        </w:rPr>
      </w:pPr>
      <w:r w:rsidRPr="009B1327">
        <w:rPr>
          <w:rFonts w:cstheme="minorHAnsi"/>
          <w:szCs w:val="24"/>
          <w:lang w:val="en-GB"/>
        </w:rPr>
        <w:t>Make a significant contribution to the vibrancy of the local economy.</w:t>
      </w:r>
    </w:p>
    <w:p w14:paraId="14EFA068" w14:textId="47E96D61" w:rsidR="009B1327" w:rsidRPr="009B1327" w:rsidRDefault="009B1327" w:rsidP="00B65231">
      <w:pPr>
        <w:numPr>
          <w:ilvl w:val="0"/>
          <w:numId w:val="10"/>
        </w:numPr>
        <w:rPr>
          <w:rFonts w:cstheme="minorHAnsi"/>
          <w:szCs w:val="24"/>
          <w:lang w:val="en-GB"/>
        </w:rPr>
      </w:pPr>
      <w:r w:rsidRPr="009B1327">
        <w:rPr>
          <w:rFonts w:cstheme="minorHAnsi"/>
          <w:szCs w:val="24"/>
          <w:lang w:val="en-GB"/>
        </w:rPr>
        <w:t>Evidence of growth, achievements, or improved performance.</w:t>
      </w:r>
    </w:p>
    <w:p w14:paraId="3052E2DC" w14:textId="77777777" w:rsidR="009B1327" w:rsidRPr="009B1327" w:rsidRDefault="009B1327" w:rsidP="009B1327">
      <w:pPr>
        <w:rPr>
          <w:rFonts w:cstheme="minorHAnsi"/>
          <w:szCs w:val="24"/>
          <w:lang w:val="en-GB"/>
        </w:rPr>
      </w:pPr>
      <w:r w:rsidRPr="009B1327">
        <w:rPr>
          <w:rFonts w:cstheme="minorHAnsi"/>
          <w:szCs w:val="24"/>
          <w:lang w:val="en-GB"/>
        </w:rPr>
        <w:t>Show us how your retail business helps make Cirencester thrive!</w:t>
      </w:r>
    </w:p>
    <w:p w14:paraId="6CA45126" w14:textId="77777777" w:rsidR="00276E7A" w:rsidRDefault="00276E7A" w:rsidP="00276E7A">
      <w:pPr>
        <w:rPr>
          <w:rFonts w:asciiTheme="majorHAnsi" w:hAnsiTheme="majorHAnsi"/>
          <w:sz w:val="22"/>
          <w:lang w:val="en-GB"/>
        </w:rPr>
      </w:pPr>
    </w:p>
    <w:p w14:paraId="6C832CC1" w14:textId="77777777" w:rsidR="00276E7A" w:rsidRPr="00276E7A" w:rsidRDefault="00276E7A" w:rsidP="00276E7A">
      <w:pPr>
        <w:rPr>
          <w:rFonts w:asciiTheme="majorHAnsi" w:hAnsiTheme="majorHAnsi"/>
          <w:b/>
          <w:bCs/>
          <w:color w:val="0081B3" w:themeColor="accent4" w:themeShade="BF"/>
          <w:sz w:val="32"/>
          <w:szCs w:val="32"/>
          <w:lang w:val="en-GB"/>
        </w:rPr>
      </w:pPr>
      <w:r w:rsidRPr="00276E7A">
        <w:rPr>
          <w:rFonts w:asciiTheme="majorHAnsi" w:hAnsiTheme="majorHAnsi"/>
          <w:b/>
          <w:bCs/>
          <w:color w:val="0081B3" w:themeColor="accent4" w:themeShade="BF"/>
          <w:sz w:val="32"/>
          <w:szCs w:val="32"/>
          <w:lang w:val="en-GB"/>
        </w:rPr>
        <w:t>Checklist for Entrants</w:t>
      </w:r>
    </w:p>
    <w:p w14:paraId="6C52044E" w14:textId="4CBEB458" w:rsidR="006D4C56" w:rsidRPr="009B1327" w:rsidRDefault="006D4C56" w:rsidP="009B1327">
      <w:pPr>
        <w:spacing w:line="360" w:lineRule="auto"/>
        <w:rPr>
          <w:rFonts w:cstheme="minorHAnsi"/>
          <w:szCs w:val="24"/>
          <w:lang w:val="en-GB"/>
        </w:rPr>
      </w:pPr>
      <w:r w:rsidRPr="009B1327">
        <w:rPr>
          <w:rFonts w:cstheme="minorHAnsi"/>
          <w:szCs w:val="24"/>
          <w:lang w:val="en-GB"/>
        </w:rPr>
        <w:t>To complete</w:t>
      </w:r>
      <w:r w:rsidR="00751D56" w:rsidRPr="009B1327">
        <w:rPr>
          <w:rFonts w:cstheme="minorHAnsi"/>
          <w:szCs w:val="24"/>
          <w:lang w:val="en-GB"/>
        </w:rPr>
        <w:t xml:space="preserve"> a strong</w:t>
      </w:r>
      <w:r w:rsidRPr="009B1327">
        <w:rPr>
          <w:rFonts w:cstheme="minorHAnsi"/>
          <w:szCs w:val="24"/>
          <w:lang w:val="en-GB"/>
        </w:rPr>
        <w:t xml:space="preserve"> entry, ensure you</w:t>
      </w:r>
      <w:r w:rsidR="00751D56" w:rsidRPr="009B1327">
        <w:rPr>
          <w:rFonts w:cstheme="minorHAnsi"/>
          <w:szCs w:val="24"/>
          <w:lang w:val="en-GB"/>
        </w:rPr>
        <w:t xml:space="preserve"> include</w:t>
      </w:r>
      <w:r w:rsidRPr="009B1327">
        <w:rPr>
          <w:rFonts w:cstheme="minorHAnsi"/>
          <w:szCs w:val="24"/>
          <w:lang w:val="en-GB"/>
        </w:rPr>
        <w:t>:</w:t>
      </w:r>
    </w:p>
    <w:p w14:paraId="7590F30D" w14:textId="03A2D96B" w:rsidR="009B1327" w:rsidRPr="009B1327" w:rsidRDefault="009B1327" w:rsidP="00B65231">
      <w:pPr>
        <w:pStyle w:val="ListParagraph"/>
        <w:numPr>
          <w:ilvl w:val="0"/>
          <w:numId w:val="11"/>
        </w:numPr>
        <w:spacing w:line="360" w:lineRule="auto"/>
        <w:rPr>
          <w:rFonts w:cstheme="minorHAnsi"/>
          <w:szCs w:val="24"/>
          <w:lang w:val="en-GB"/>
        </w:rPr>
      </w:pPr>
      <w:r w:rsidRPr="009B1327">
        <w:rPr>
          <w:rFonts w:cstheme="minorHAnsi"/>
          <w:szCs w:val="24"/>
          <w:lang w:val="en-GB"/>
        </w:rPr>
        <w:t>A concise overview of your business and what makes it unique.</w:t>
      </w:r>
    </w:p>
    <w:p w14:paraId="54C9288A" w14:textId="6DED6173" w:rsidR="009B1327" w:rsidRPr="009B1327" w:rsidRDefault="009B1327" w:rsidP="00B65231">
      <w:pPr>
        <w:pStyle w:val="ListParagraph"/>
        <w:numPr>
          <w:ilvl w:val="0"/>
          <w:numId w:val="11"/>
        </w:numPr>
        <w:spacing w:line="360" w:lineRule="auto"/>
        <w:rPr>
          <w:rFonts w:cstheme="minorHAnsi"/>
          <w:szCs w:val="24"/>
          <w:lang w:val="en-GB"/>
        </w:rPr>
      </w:pPr>
      <w:r w:rsidRPr="009B1327">
        <w:rPr>
          <w:rFonts w:cstheme="minorHAnsi"/>
          <w:szCs w:val="24"/>
        </w:rPr>
        <w:t>Clear examples of how you deliver</w:t>
      </w:r>
      <w:r>
        <w:rPr>
          <w:rFonts w:cstheme="minorHAnsi"/>
          <w:szCs w:val="24"/>
        </w:rPr>
        <w:t xml:space="preserve"> </w:t>
      </w:r>
      <w:r w:rsidRPr="009B1327">
        <w:rPr>
          <w:rFonts w:cstheme="minorHAnsi"/>
          <w:szCs w:val="24"/>
          <w:lang w:val="en-GB"/>
        </w:rPr>
        <w:t>excellent customer service and satisfaction.</w:t>
      </w:r>
    </w:p>
    <w:p w14:paraId="442528D9" w14:textId="6C4F3458" w:rsidR="009B1327" w:rsidRPr="009B1327" w:rsidRDefault="009B1327" w:rsidP="00B65231">
      <w:pPr>
        <w:pStyle w:val="ListParagraph"/>
        <w:numPr>
          <w:ilvl w:val="0"/>
          <w:numId w:val="11"/>
        </w:numPr>
        <w:spacing w:line="360" w:lineRule="auto"/>
        <w:rPr>
          <w:rFonts w:cstheme="minorHAnsi"/>
          <w:szCs w:val="24"/>
          <w:lang w:val="en-GB"/>
        </w:rPr>
      </w:pPr>
      <w:r w:rsidRPr="009B1327">
        <w:rPr>
          <w:rFonts w:cstheme="minorHAnsi"/>
          <w:szCs w:val="24"/>
          <w:lang w:val="en-GB"/>
        </w:rPr>
        <w:t>Details of your product range or services, with examples of innovation.</w:t>
      </w:r>
    </w:p>
    <w:p w14:paraId="609CEA31" w14:textId="2EAF45AA" w:rsidR="009B1327" w:rsidRPr="009B1327" w:rsidRDefault="009B1327" w:rsidP="00B65231">
      <w:pPr>
        <w:pStyle w:val="ListParagraph"/>
        <w:numPr>
          <w:ilvl w:val="0"/>
          <w:numId w:val="11"/>
        </w:numPr>
        <w:spacing w:line="360" w:lineRule="auto"/>
        <w:rPr>
          <w:rFonts w:cstheme="minorHAnsi"/>
          <w:szCs w:val="24"/>
          <w:lang w:val="en-GB"/>
        </w:rPr>
      </w:pPr>
      <w:r w:rsidRPr="009B1327">
        <w:rPr>
          <w:rFonts w:cstheme="minorHAnsi"/>
          <w:szCs w:val="24"/>
          <w:lang w:val="en-GB"/>
        </w:rPr>
        <w:t>Key business achievements or measurable success</w:t>
      </w:r>
      <w:r>
        <w:rPr>
          <w:rFonts w:cstheme="minorHAnsi"/>
          <w:szCs w:val="24"/>
          <w:lang w:val="en-GB"/>
        </w:rPr>
        <w:t xml:space="preserve"> over the past 2 years</w:t>
      </w:r>
      <w:r w:rsidRPr="009B1327">
        <w:rPr>
          <w:rFonts w:cstheme="minorHAnsi"/>
          <w:szCs w:val="24"/>
          <w:lang w:val="en-GB"/>
        </w:rPr>
        <w:t>.</w:t>
      </w:r>
    </w:p>
    <w:p w14:paraId="7ED14013" w14:textId="61141588" w:rsidR="009B1327" w:rsidRPr="009B1327" w:rsidRDefault="009B1327" w:rsidP="00B65231">
      <w:pPr>
        <w:pStyle w:val="ListParagraph"/>
        <w:numPr>
          <w:ilvl w:val="0"/>
          <w:numId w:val="11"/>
        </w:numPr>
        <w:spacing w:line="360" w:lineRule="auto"/>
        <w:rPr>
          <w:rFonts w:cstheme="minorHAnsi"/>
          <w:szCs w:val="24"/>
          <w:lang w:val="en-GB"/>
        </w:rPr>
      </w:pPr>
      <w:r w:rsidRPr="009B1327">
        <w:rPr>
          <w:rFonts w:cstheme="minorHAnsi"/>
          <w:szCs w:val="24"/>
        </w:rPr>
        <w:t>Examples of your contribution to the local community and economy</w:t>
      </w:r>
      <w:r w:rsidRPr="009B1327">
        <w:rPr>
          <w:rFonts w:cstheme="minorHAnsi"/>
          <w:szCs w:val="24"/>
          <w:lang w:val="en-GB"/>
        </w:rPr>
        <w:t>.</w:t>
      </w:r>
    </w:p>
    <w:p w14:paraId="3C9416C8" w14:textId="63D19393" w:rsidR="009B1327" w:rsidRPr="009B1327" w:rsidRDefault="009B1327" w:rsidP="00B65231">
      <w:pPr>
        <w:pStyle w:val="ListParagraph"/>
        <w:numPr>
          <w:ilvl w:val="0"/>
          <w:numId w:val="11"/>
        </w:numPr>
        <w:spacing w:line="360" w:lineRule="auto"/>
        <w:rPr>
          <w:rFonts w:cstheme="minorHAnsi"/>
          <w:szCs w:val="24"/>
          <w:lang w:val="en-GB"/>
        </w:rPr>
      </w:pPr>
      <w:r w:rsidRPr="009B1327">
        <w:rPr>
          <w:rFonts w:cstheme="minorHAnsi"/>
          <w:szCs w:val="24"/>
          <w:lang w:val="en-GB"/>
        </w:rPr>
        <w:t>High-quality</w:t>
      </w:r>
      <w:r>
        <w:rPr>
          <w:rFonts w:cstheme="minorHAnsi"/>
          <w:szCs w:val="24"/>
          <w:lang w:val="en-GB"/>
        </w:rPr>
        <w:t xml:space="preserve"> customer</w:t>
      </w:r>
      <w:r w:rsidRPr="009B1327">
        <w:rPr>
          <w:rFonts w:cstheme="minorHAnsi"/>
          <w:szCs w:val="24"/>
          <w:lang w:val="en-GB"/>
        </w:rPr>
        <w:t xml:space="preserve"> testimonials or reviews.</w:t>
      </w:r>
    </w:p>
    <w:p w14:paraId="07F32585" w14:textId="047B62E3" w:rsidR="00796491" w:rsidRPr="009B1327" w:rsidRDefault="009B1327" w:rsidP="00B65231">
      <w:pPr>
        <w:pStyle w:val="ListParagraph"/>
        <w:numPr>
          <w:ilvl w:val="0"/>
          <w:numId w:val="11"/>
        </w:numPr>
        <w:spacing w:line="360" w:lineRule="auto"/>
        <w:rPr>
          <w:rFonts w:asciiTheme="majorHAnsi" w:hAnsiTheme="majorHAnsi"/>
          <w:sz w:val="22"/>
          <w:lang w:val="en-GB"/>
        </w:rPr>
      </w:pPr>
      <w:r w:rsidRPr="009B1327">
        <w:rPr>
          <w:rFonts w:cstheme="minorHAnsi"/>
          <w:szCs w:val="24"/>
          <w:lang w:val="en-GB"/>
        </w:rPr>
        <w:t>Visuals that bring your retail business to life, such as photos of your store, events, or products.</w:t>
      </w:r>
    </w:p>
    <w:p w14:paraId="3FE8A64C" w14:textId="52B204A3" w:rsidR="00276E7A" w:rsidRPr="00276E7A" w:rsidRDefault="00276E7A" w:rsidP="00276E7A">
      <w:pPr>
        <w:rPr>
          <w:rFonts w:asciiTheme="majorHAnsi" w:hAnsiTheme="majorHAnsi"/>
          <w:sz w:val="22"/>
          <w:lang w:val="en-GB"/>
        </w:rPr>
      </w:pPr>
    </w:p>
    <w:p w14:paraId="4270F88F" w14:textId="15204C84" w:rsidR="00751D56" w:rsidRPr="00751D56" w:rsidRDefault="00F05537" w:rsidP="00B65231">
      <w:pPr>
        <w:numPr>
          <w:ilvl w:val="0"/>
          <w:numId w:val="8"/>
        </w:numPr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276E7A">
        <w:rPr>
          <w:noProof/>
          <w:lang w:val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162074" wp14:editId="245CBF36">
                <wp:simplePos x="0" y="0"/>
                <wp:positionH relativeFrom="margin">
                  <wp:align>right</wp:align>
                </wp:positionH>
                <wp:positionV relativeFrom="paragraph">
                  <wp:posOffset>777875</wp:posOffset>
                </wp:positionV>
                <wp:extent cx="6149340" cy="297180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FCFAD" w14:textId="7102E5E6" w:rsidR="00276E7A" w:rsidRDefault="00276E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620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3pt;margin-top:61.25pt;width:484.2pt;height:234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">
                <v:textbox>
                  <w:txbxContent>
                    <w:p w14:paraId="568FCFAD" w14:textId="7102E5E6" w:rsidR="00276E7A" w:rsidRDefault="00276E7A"/>
                  </w:txbxContent>
                </v:textbox>
                <w10:wrap type="square" anchorx="margin"/>
              </v:shape>
            </w:pict>
          </mc:Fallback>
        </mc:AlternateContent>
      </w:r>
      <w:r w:rsidR="009B1327" w:rsidRPr="009B1327">
        <w:rPr>
          <w:rFonts w:asciiTheme="majorHAnsi" w:hAnsiTheme="majorHAnsi"/>
          <w:color w:val="0081B3" w:themeColor="accent4" w:themeShade="BF"/>
          <w:sz w:val="28"/>
          <w:szCs w:val="28"/>
        </w:rPr>
        <w:t>Provide a short overview of your retail business, including what you sell, your target customers, and whether you operate in-store, online, or both</w:t>
      </w:r>
      <w:r w:rsidR="009B1327" w:rsidRPr="009B1327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 xml:space="preserve"> </w:t>
      </w:r>
      <w:r w:rsidR="00751D56" w:rsidRPr="00751D56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(Max 100 words)</w:t>
      </w:r>
    </w:p>
    <w:p w14:paraId="4FCD69C3" w14:textId="34DE8B8E" w:rsidR="00F05537" w:rsidRPr="006D4C56" w:rsidRDefault="00F05537" w:rsidP="00751D56">
      <w:pPr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</w:p>
    <w:p w14:paraId="174A5DD9" w14:textId="5D703682" w:rsidR="00751D56" w:rsidRPr="00751D56" w:rsidRDefault="00F05537" w:rsidP="00B65231">
      <w:pPr>
        <w:pStyle w:val="ListParagraph"/>
        <w:numPr>
          <w:ilvl w:val="0"/>
          <w:numId w:val="9"/>
        </w:numPr>
        <w:spacing w:before="0" w:after="160" w:line="276" w:lineRule="auto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796491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464B1EF" wp14:editId="6FA493BC">
                <wp:simplePos x="0" y="0"/>
                <wp:positionH relativeFrom="margin">
                  <wp:align>left</wp:align>
                </wp:positionH>
                <wp:positionV relativeFrom="paragraph">
                  <wp:posOffset>1052195</wp:posOffset>
                </wp:positionV>
                <wp:extent cx="6149340" cy="3665220"/>
                <wp:effectExtent l="0" t="0" r="22860" b="11430"/>
                <wp:wrapSquare wrapText="bothSides"/>
                <wp:docPr id="25807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3665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92C3C" w14:textId="4A5F9F45" w:rsidR="00083074" w:rsidRPr="00083074" w:rsidRDefault="00796491" w:rsidP="00083074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083074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14:paraId="15FE92E2" w14:textId="7022B79C" w:rsidR="00796491" w:rsidRDefault="00796491" w:rsidP="00276E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4B1EF" id="_x0000_s1027" type="#_x0000_t202" style="position:absolute;left:0;text-align:left;margin-left:0;margin-top:82.85pt;width:484.2pt;height:288.6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">
                <v:textbox>
                  <w:txbxContent>
                    <w:p w14:paraId="16F92C3C" w14:textId="4A5F9F45" w:rsidR="00083074" w:rsidRPr="00083074" w:rsidRDefault="00796491" w:rsidP="00083074">
                      <w:pPr>
                        <w:rPr>
                          <w:sz w:val="21"/>
                          <w:szCs w:val="21"/>
                        </w:rPr>
                      </w:pPr>
                      <w:r w:rsidRPr="00083074">
                        <w:rPr>
                          <w:sz w:val="28"/>
                          <w:szCs w:val="24"/>
                        </w:rPr>
                        <w:t xml:space="preserve"> </w:t>
                      </w:r>
                    </w:p>
                    <w:p w14:paraId="15FE92E2" w14:textId="7022B79C" w:rsidR="00796491" w:rsidRDefault="00796491" w:rsidP="00276E7A"/>
                  </w:txbxContent>
                </v:textbox>
                <w10:wrap type="square" anchorx="margin"/>
              </v:shape>
            </w:pict>
          </mc:Fallback>
        </mc:AlternateContent>
      </w:r>
      <w:r w:rsidR="009B1327" w:rsidRPr="009B1327">
        <w:rPr>
          <w:rFonts w:asciiTheme="majorHAnsi" w:hAnsiTheme="majorHAnsi"/>
          <w:color w:val="0081B3" w:themeColor="accent4" w:themeShade="BF"/>
          <w:sz w:val="28"/>
          <w:szCs w:val="28"/>
        </w:rPr>
        <w:t>Share your approach to customer service, examples of how you go above and beyond for your customers, and any initiatives you’ve implemented to ensure customer satisfaction.</w:t>
      </w:r>
      <w:r w:rsidR="009B1327" w:rsidRPr="009B1327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 xml:space="preserve"> </w:t>
      </w:r>
      <w:r w:rsidR="00751D56" w:rsidRPr="00751D56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(Max 200 words)</w:t>
      </w:r>
    </w:p>
    <w:p w14:paraId="3BC18B9E" w14:textId="649951DD" w:rsidR="00751D56" w:rsidRPr="00751D56" w:rsidRDefault="00751D56" w:rsidP="00B65231">
      <w:pPr>
        <w:pStyle w:val="ListParagraph"/>
        <w:numPr>
          <w:ilvl w:val="0"/>
          <w:numId w:val="9"/>
        </w:numPr>
        <w:spacing w:before="0" w:after="160" w:line="276" w:lineRule="auto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796491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4480855" wp14:editId="698FF6E0">
                <wp:simplePos x="0" y="0"/>
                <wp:positionH relativeFrom="margin">
                  <wp:align>left</wp:align>
                </wp:positionH>
                <wp:positionV relativeFrom="paragraph">
                  <wp:posOffset>862330</wp:posOffset>
                </wp:positionV>
                <wp:extent cx="6149340" cy="3352800"/>
                <wp:effectExtent l="0" t="0" r="22860" b="19050"/>
                <wp:wrapSquare wrapText="bothSides"/>
                <wp:docPr id="841851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0D3CC" w14:textId="77777777" w:rsidR="00083074" w:rsidRDefault="00083074" w:rsidP="000830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0855" id="_x0000_s1028" type="#_x0000_t202" style="position:absolute;left:0;text-align:left;margin-left:0;margin-top:67.9pt;width:484.2pt;height:264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">
                <v:textbox>
                  <w:txbxContent>
                    <w:p w14:paraId="70F0D3CC" w14:textId="77777777" w:rsidR="00083074" w:rsidRDefault="00083074" w:rsidP="00083074"/>
                  </w:txbxContent>
                </v:textbox>
                <w10:wrap type="square" anchorx="margin"/>
              </v:shape>
            </w:pict>
          </mc:Fallback>
        </mc:AlternateContent>
      </w:r>
      <w:r w:rsidR="009B1327" w:rsidRPr="009B1327">
        <w:rPr>
          <w:rFonts w:asciiTheme="majorHAnsi" w:hAnsiTheme="majorHAnsi"/>
          <w:color w:val="0081B3" w:themeColor="accent4" w:themeShade="BF"/>
          <w:sz w:val="28"/>
          <w:szCs w:val="28"/>
        </w:rPr>
        <w:t>Highlight the quality, creativity, or innovation in your offerings. Include any sourcing practices, local partnerships, or bespoke products that set you apart.</w:t>
      </w:r>
      <w:r w:rsidR="009B1327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 xml:space="preserve"> </w:t>
      </w:r>
      <w:r w:rsidRPr="00751D56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(Max 200 words)</w:t>
      </w:r>
    </w:p>
    <w:p w14:paraId="4937F5AF" w14:textId="3B344E16" w:rsidR="00751D56" w:rsidRDefault="00751D56" w:rsidP="00B65231">
      <w:pPr>
        <w:pStyle w:val="ListParagraph"/>
        <w:numPr>
          <w:ilvl w:val="0"/>
          <w:numId w:val="9"/>
        </w:numPr>
        <w:spacing w:before="0" w:after="160" w:line="278" w:lineRule="auto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086CA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6F0BEFD" wp14:editId="210A0B6D">
                <wp:simplePos x="0" y="0"/>
                <wp:positionH relativeFrom="margin">
                  <wp:align>left</wp:align>
                </wp:positionH>
                <wp:positionV relativeFrom="paragraph">
                  <wp:posOffset>4493895</wp:posOffset>
                </wp:positionV>
                <wp:extent cx="6149340" cy="3390900"/>
                <wp:effectExtent l="0" t="0" r="22860" b="19050"/>
                <wp:wrapSquare wrapText="bothSides"/>
                <wp:docPr id="1656464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339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217E6" w14:textId="516DF81A" w:rsidR="00796491" w:rsidRPr="00083074" w:rsidRDefault="00796491" w:rsidP="0079649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0BEFD" id="_x0000_s1029" type="#_x0000_t202" style="position:absolute;left:0;text-align:left;margin-left:0;margin-top:353.85pt;width:484.2pt;height:267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">
                <v:textbox>
                  <w:txbxContent>
                    <w:p w14:paraId="2A0217E6" w14:textId="516DF81A" w:rsidR="00796491" w:rsidRPr="00083074" w:rsidRDefault="00796491" w:rsidP="00796491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B1327" w:rsidRPr="009B1327">
        <w:rPr>
          <w:rFonts w:asciiTheme="majorHAnsi" w:hAnsiTheme="majorHAnsi"/>
          <w:color w:val="0081B3" w:themeColor="accent4" w:themeShade="BF"/>
          <w:sz w:val="28"/>
          <w:szCs w:val="28"/>
        </w:rPr>
        <w:t>Share measurable achievements such as increased sales, customer growth, awards, or new initiatives. Focus on how these successes contribute to the local economy.</w:t>
      </w:r>
      <w:r w:rsidR="009B1327" w:rsidRPr="009B1327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 xml:space="preserve"> </w:t>
      </w:r>
      <w:r w:rsidRPr="00751D56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(Max 200 words)</w:t>
      </w:r>
    </w:p>
    <w:p w14:paraId="529A1CFA" w14:textId="77777777" w:rsidR="00751D56" w:rsidRPr="00751D56" w:rsidRDefault="00751D56" w:rsidP="00751D56">
      <w:pPr>
        <w:spacing w:before="0" w:after="160" w:line="278" w:lineRule="auto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</w:p>
    <w:p w14:paraId="6A7E8A9C" w14:textId="287514F8" w:rsidR="00751D56" w:rsidRPr="009B1327" w:rsidRDefault="00751D56" w:rsidP="00B65231">
      <w:pPr>
        <w:pStyle w:val="ListParagraph"/>
        <w:numPr>
          <w:ilvl w:val="0"/>
          <w:numId w:val="9"/>
        </w:numPr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796491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4294337" wp14:editId="7B68AB48">
                <wp:simplePos x="0" y="0"/>
                <wp:positionH relativeFrom="margin">
                  <wp:posOffset>95250</wp:posOffset>
                </wp:positionH>
                <wp:positionV relativeFrom="paragraph">
                  <wp:posOffset>857250</wp:posOffset>
                </wp:positionV>
                <wp:extent cx="6149340" cy="7915275"/>
                <wp:effectExtent l="0" t="0" r="22860" b="28575"/>
                <wp:wrapSquare wrapText="bothSides"/>
                <wp:docPr id="1292179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791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B187B" w14:textId="77777777" w:rsidR="006D4C56" w:rsidRDefault="006D4C56" w:rsidP="006D4C5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94337" id="_x0000_s1030" type="#_x0000_t202" style="position:absolute;left:0;text-align:left;margin-left:7.5pt;margin-top:67.5pt;width:484.2pt;height:623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">
                <v:textbox>
                  <w:txbxContent>
                    <w:p w14:paraId="7F9B187B" w14:textId="77777777" w:rsidR="006D4C56" w:rsidRDefault="006D4C56" w:rsidP="006D4C56"/>
                  </w:txbxContent>
                </v:textbox>
                <w10:wrap type="square" anchorx="margin"/>
              </v:shape>
            </w:pict>
          </mc:Fallback>
        </mc:AlternateContent>
      </w:r>
      <w:r w:rsidR="009B1327" w:rsidRPr="009B1327">
        <w:rPr>
          <w:rFonts w:asciiTheme="majorHAnsi" w:hAnsiTheme="majorHAnsi"/>
          <w:color w:val="0081B3" w:themeColor="accent4" w:themeShade="BF"/>
          <w:sz w:val="28"/>
          <w:szCs w:val="28"/>
        </w:rPr>
        <w:t>Describe your impact on the local area, such as supporting local suppliers, hosting events, collaborating with other businesses, or engaging in community or charitable initiatives.</w:t>
      </w:r>
      <w:r w:rsidR="009B1327">
        <w:rPr>
          <w:rFonts w:asciiTheme="majorHAnsi" w:hAnsiTheme="majorHAnsi"/>
          <w:color w:val="0081B3" w:themeColor="accent4" w:themeShade="BF"/>
          <w:sz w:val="28"/>
          <w:szCs w:val="28"/>
        </w:rPr>
        <w:t xml:space="preserve"> (Max 200 words)</w:t>
      </w:r>
    </w:p>
    <w:p w14:paraId="59BCAA3C" w14:textId="77777777" w:rsidR="009B1327" w:rsidRPr="009B1327" w:rsidRDefault="009B1327" w:rsidP="009B1327">
      <w:pPr>
        <w:pStyle w:val="ListParagraph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</w:p>
    <w:p w14:paraId="0C69BDF6" w14:textId="494388E7" w:rsidR="00F05537" w:rsidRPr="009B1327" w:rsidRDefault="009B1327" w:rsidP="00B65231">
      <w:pPr>
        <w:pStyle w:val="ListParagraph"/>
        <w:numPr>
          <w:ilvl w:val="0"/>
          <w:numId w:val="9"/>
        </w:numPr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796491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9E9A70F" wp14:editId="3EE7EF0B">
                <wp:simplePos x="0" y="0"/>
                <wp:positionH relativeFrom="margin">
                  <wp:align>left</wp:align>
                </wp:positionH>
                <wp:positionV relativeFrom="paragraph">
                  <wp:posOffset>610870</wp:posOffset>
                </wp:positionV>
                <wp:extent cx="6149340" cy="7715250"/>
                <wp:effectExtent l="0" t="0" r="22860" b="19050"/>
                <wp:wrapSquare wrapText="bothSides"/>
                <wp:docPr id="266242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771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40141" w14:textId="6B862250" w:rsidR="00796491" w:rsidRDefault="00796491" w:rsidP="007964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9A70F" id="_x0000_s1031" type="#_x0000_t202" style="position:absolute;left:0;text-align:left;margin-left:0;margin-top:48.1pt;width:484.2pt;height:607.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">
                <v:textbox>
                  <w:txbxContent>
                    <w:p w14:paraId="0DC40141" w14:textId="6B862250" w:rsidR="00796491" w:rsidRDefault="00796491" w:rsidP="00796491"/>
                  </w:txbxContent>
                </v:textbox>
                <w10:wrap type="square" anchorx="margin"/>
              </v:shape>
            </w:pict>
          </mc:Fallback>
        </mc:AlternateContent>
      </w:r>
      <w:r w:rsidRPr="009B1327">
        <w:rPr>
          <w:rFonts w:asciiTheme="majorHAnsi" w:hAnsiTheme="majorHAnsi"/>
          <w:color w:val="0081B3" w:themeColor="accent4" w:themeShade="BF"/>
          <w:sz w:val="28"/>
          <w:szCs w:val="28"/>
        </w:rPr>
        <w:t>Include any reviews, comments, or testimonials that support your entry. (Max 1 side of A4 or a link to a document or webpage)</w:t>
      </w:r>
    </w:p>
    <w:p w14:paraId="548032B5" w14:textId="77777777" w:rsidR="009B1327" w:rsidRPr="009B1327" w:rsidRDefault="009B1327" w:rsidP="009B1327">
      <w:pPr>
        <w:pStyle w:val="ListParagraph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</w:p>
    <w:p w14:paraId="05EFD7E5" w14:textId="01FCDF6B" w:rsidR="009B1327" w:rsidRPr="009B1327" w:rsidRDefault="005C77F8" w:rsidP="00B65231">
      <w:pPr>
        <w:pStyle w:val="ListParagraph"/>
        <w:numPr>
          <w:ilvl w:val="0"/>
          <w:numId w:val="9"/>
        </w:numPr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5C77F8">
        <w:rPr>
          <w:rFonts w:asciiTheme="majorHAnsi" w:hAnsiTheme="majorHAnsi"/>
          <w:noProof/>
          <w:color w:val="0081B3" w:themeColor="accent4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F81061A" wp14:editId="7609AB5D">
                <wp:simplePos x="0" y="0"/>
                <wp:positionH relativeFrom="margin">
                  <wp:align>left</wp:align>
                </wp:positionH>
                <wp:positionV relativeFrom="paragraph">
                  <wp:posOffset>1000760</wp:posOffset>
                </wp:positionV>
                <wp:extent cx="6225540" cy="7871460"/>
                <wp:effectExtent l="0" t="0" r="22860" b="15240"/>
                <wp:wrapSquare wrapText="bothSides"/>
                <wp:docPr id="626239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5540" cy="787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4E02652D" w14:textId="77777777" w:rsidR="005C77F8" w:rsidRDefault="005C77F8">
                                <w:r>
                                  <w:rPr>
                                    <w:lang w:val="en-GB"/>
                                  </w:rPr>
                                  <w:t>[Grab your reader’s attention with a great quote from the document or use this space to emphasise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1061A" id="_x0000_s1032" type="#_x0000_t202" style="position:absolute;left:0;text-align:left;margin-left:0;margin-top:78.8pt;width:490.2pt;height:619.8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">
                <v:textbox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Content>
                        <w:p w14:paraId="4E02652D" w14:textId="77777777" w:rsidR="005C77F8" w:rsidRDefault="005C77F8">
                          <w:r>
                            <w:rPr>
                              <w:lang w:val="en-GB"/>
                            </w:rPr>
                            <w:t>[Grab your reader’s attention with a great quote from the document or use this space to emphasise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Pr="005C77F8">
        <w:rPr>
          <w:rFonts w:asciiTheme="majorHAnsi" w:hAnsiTheme="majorHAnsi"/>
          <w:color w:val="0081B3" w:themeColor="accent4" w:themeShade="BF"/>
          <w:sz w:val="28"/>
          <w:szCs w:val="28"/>
        </w:rPr>
        <w:t>Share visuals that showcase your retail business. Include photos of your shop, products, or events that illustrate the personality and quality of your business. (Max 2 sides of A4 or a link to a document or webpage)</w:t>
      </w:r>
      <w:r w:rsidRPr="005C77F8">
        <w:rPr>
          <w:rFonts w:asciiTheme="majorHAnsi" w:hAnsiTheme="majorHAnsi"/>
          <w:color w:val="0081B3" w:themeColor="accent4" w:themeShade="BF"/>
          <w:sz w:val="28"/>
          <w:szCs w:val="28"/>
        </w:rPr>
        <w:br/>
      </w:r>
    </w:p>
    <w:p w14:paraId="6122C238" w14:textId="707CE227" w:rsidR="00897837" w:rsidRPr="00897837" w:rsidRDefault="00897837" w:rsidP="00F05537">
      <w:pPr>
        <w:pStyle w:val="ListParagraph"/>
        <w:spacing w:before="0" w:after="160" w:line="278" w:lineRule="auto"/>
        <w:ind w:left="360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</w:p>
    <w:p w14:paraId="0B37AD5A" w14:textId="3EB381D3" w:rsidR="00796491" w:rsidRPr="00086CAE" w:rsidRDefault="00796491" w:rsidP="00897837">
      <w:pPr>
        <w:pStyle w:val="ListParagraph"/>
        <w:spacing w:before="0" w:after="160" w:line="278" w:lineRule="auto"/>
        <w:ind w:left="360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</w:p>
    <w:p w14:paraId="0DED10B3" w14:textId="61DBD2C6" w:rsidR="00796491" w:rsidRPr="00796491" w:rsidRDefault="00796491" w:rsidP="00796491">
      <w:pPr>
        <w:spacing w:before="0" w:after="160" w:line="278" w:lineRule="auto"/>
        <w:rPr>
          <w:rFonts w:asciiTheme="majorHAnsi" w:hAnsiTheme="majorHAnsi"/>
          <w:color w:val="0081B3" w:themeColor="accent4" w:themeShade="BF"/>
          <w:sz w:val="28"/>
          <w:szCs w:val="28"/>
        </w:rPr>
      </w:pPr>
    </w:p>
    <w:p w14:paraId="077F336C" w14:textId="4C13C295" w:rsidR="00796491" w:rsidRPr="00796491" w:rsidRDefault="00796491" w:rsidP="00796491">
      <w:pPr>
        <w:pStyle w:val="ListParagraph"/>
        <w:spacing w:before="0" w:after="160" w:line="276" w:lineRule="auto"/>
        <w:ind w:left="360"/>
        <w:rPr>
          <w:rFonts w:asciiTheme="majorHAnsi" w:hAnsiTheme="majorHAnsi"/>
          <w:color w:val="0081B3" w:themeColor="accent4" w:themeShade="BF"/>
          <w:sz w:val="28"/>
          <w:szCs w:val="28"/>
        </w:rPr>
      </w:pPr>
    </w:p>
    <w:p w14:paraId="53DFB2BD" w14:textId="0DFE1225" w:rsidR="00796491" w:rsidRPr="00796491" w:rsidRDefault="00796491" w:rsidP="00796491">
      <w:pPr>
        <w:rPr>
          <w:noProof/>
          <w:lang w:val="en-GB"/>
        </w:rPr>
      </w:pPr>
    </w:p>
    <w:sectPr w:rsidR="00796491" w:rsidRPr="00796491" w:rsidSect="00970B7C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1B82B" w14:textId="77777777" w:rsidR="00EF3D0B" w:rsidRDefault="00EF3D0B" w:rsidP="005A20E2">
      <w:pPr>
        <w:spacing w:after="0"/>
      </w:pPr>
      <w:r>
        <w:separator/>
      </w:r>
    </w:p>
    <w:p w14:paraId="7E732508" w14:textId="77777777" w:rsidR="00EF3D0B" w:rsidRDefault="00EF3D0B"/>
    <w:p w14:paraId="226094D3" w14:textId="77777777" w:rsidR="00EF3D0B" w:rsidRDefault="00EF3D0B" w:rsidP="009B4773"/>
    <w:p w14:paraId="6E3A324C" w14:textId="77777777" w:rsidR="00EF3D0B" w:rsidRDefault="00EF3D0B" w:rsidP="00513832"/>
  </w:endnote>
  <w:endnote w:type="continuationSeparator" w:id="0">
    <w:p w14:paraId="62D0D0D2" w14:textId="77777777" w:rsidR="00EF3D0B" w:rsidRDefault="00EF3D0B" w:rsidP="005A20E2">
      <w:pPr>
        <w:spacing w:after="0"/>
      </w:pPr>
      <w:r>
        <w:continuationSeparator/>
      </w:r>
    </w:p>
    <w:p w14:paraId="7FE7FE39" w14:textId="77777777" w:rsidR="00EF3D0B" w:rsidRDefault="00EF3D0B"/>
    <w:p w14:paraId="0210CD2B" w14:textId="77777777" w:rsidR="00EF3D0B" w:rsidRDefault="00EF3D0B" w:rsidP="009B4773"/>
    <w:p w14:paraId="599B92DB" w14:textId="77777777" w:rsidR="00EF3D0B" w:rsidRDefault="00EF3D0B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06CB7" w14:textId="77777777" w:rsidR="00B57756" w:rsidRPr="003639D2" w:rsidRDefault="00B57756" w:rsidP="003639D2">
    <w:pPr>
      <w:pStyle w:val="Footer"/>
      <w:rPr>
        <w:noProof/>
      </w:rPr>
    </w:pPr>
    <w:r w:rsidRPr="003639D2">
      <w:rPr>
        <w:noProof/>
        <w:lang w:val="en-GB" w:bidi="en-GB"/>
      </w:rPr>
      <w:tab/>
    </w:r>
    <w:r w:rsidRPr="003639D2">
      <w:rPr>
        <w:noProof/>
        <w:lang w:val="en-GB" w:bidi="en-GB"/>
      </w:rPr>
      <w:fldChar w:fldCharType="begin"/>
    </w:r>
    <w:r w:rsidRPr="003639D2">
      <w:rPr>
        <w:noProof/>
        <w:lang w:val="en-GB" w:bidi="en-GB"/>
      </w:rPr>
      <w:instrText xml:space="preserve"> PAGE   \* MERGEFORMAT </w:instrText>
    </w:r>
    <w:r w:rsidRPr="003639D2">
      <w:rPr>
        <w:noProof/>
        <w:lang w:val="en-GB" w:bidi="en-GB"/>
      </w:rPr>
      <w:fldChar w:fldCharType="separate"/>
    </w:r>
    <w:r w:rsidR="00C92EF3">
      <w:rPr>
        <w:noProof/>
        <w:lang w:val="en-GB" w:bidi="en-GB"/>
      </w:rPr>
      <w:t>5</w:t>
    </w:r>
    <w:r w:rsidRPr="003639D2">
      <w:rPr>
        <w:noProof/>
        <w:lang w:val="en-GB" w:bidi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8EDE9" w14:textId="77777777" w:rsidR="005854DB" w:rsidRPr="00F8411A" w:rsidRDefault="005854DB" w:rsidP="005854DB">
    <w:pPr>
      <w:pStyle w:val="Footer"/>
      <w:rPr>
        <w:noProof/>
      </w:rPr>
    </w:pPr>
    <w:r w:rsidRPr="00F8411A">
      <w:rPr>
        <w:noProof/>
        <w:lang w:val="en-GB" w:bidi="en-GB"/>
      </w:rPr>
      <w:tab/>
    </w:r>
    <w:r w:rsidRPr="00F8411A">
      <w:rPr>
        <w:noProof/>
        <w:lang w:val="en-GB" w:bidi="en-GB"/>
      </w:rPr>
      <w:fldChar w:fldCharType="begin"/>
    </w:r>
    <w:r w:rsidRPr="00F8411A">
      <w:rPr>
        <w:noProof/>
        <w:lang w:val="en-GB" w:bidi="en-GB"/>
      </w:rPr>
      <w:instrText xml:space="preserve"> PAGE   \* MERGEFORMAT </w:instrText>
    </w:r>
    <w:r w:rsidRPr="00F8411A">
      <w:rPr>
        <w:noProof/>
        <w:lang w:val="en-GB" w:bidi="en-GB"/>
      </w:rPr>
      <w:fldChar w:fldCharType="separate"/>
    </w:r>
    <w:r w:rsidR="00C92EF3">
      <w:rPr>
        <w:noProof/>
        <w:lang w:val="en-GB" w:bidi="en-GB"/>
      </w:rPr>
      <w:t>1</w:t>
    </w:r>
    <w:r w:rsidRPr="00F8411A"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25AA6" w14:textId="77777777" w:rsidR="00EF3D0B" w:rsidRDefault="00EF3D0B" w:rsidP="005A20E2">
      <w:pPr>
        <w:spacing w:after="0"/>
      </w:pPr>
      <w:r>
        <w:separator/>
      </w:r>
    </w:p>
    <w:p w14:paraId="366C47CE" w14:textId="77777777" w:rsidR="00EF3D0B" w:rsidRDefault="00EF3D0B"/>
    <w:p w14:paraId="730B77D5" w14:textId="77777777" w:rsidR="00EF3D0B" w:rsidRDefault="00EF3D0B" w:rsidP="009B4773"/>
    <w:p w14:paraId="1A0129F5" w14:textId="77777777" w:rsidR="00EF3D0B" w:rsidRDefault="00EF3D0B" w:rsidP="00513832"/>
  </w:footnote>
  <w:footnote w:type="continuationSeparator" w:id="0">
    <w:p w14:paraId="2EC375F1" w14:textId="77777777" w:rsidR="00EF3D0B" w:rsidRDefault="00EF3D0B" w:rsidP="005A20E2">
      <w:pPr>
        <w:spacing w:after="0"/>
      </w:pPr>
      <w:r>
        <w:continuationSeparator/>
      </w:r>
    </w:p>
    <w:p w14:paraId="1B907DA3" w14:textId="77777777" w:rsidR="00EF3D0B" w:rsidRDefault="00EF3D0B"/>
    <w:p w14:paraId="11309CF3" w14:textId="77777777" w:rsidR="00EF3D0B" w:rsidRDefault="00EF3D0B" w:rsidP="009B4773"/>
    <w:p w14:paraId="1101DBBD" w14:textId="77777777" w:rsidR="00EF3D0B" w:rsidRDefault="00EF3D0B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37A12" w14:textId="53C98591" w:rsidR="003639D2" w:rsidRPr="00970B7C" w:rsidRDefault="00000000" w:rsidP="003639D2">
    <w:pPr>
      <w:pStyle w:val="Header1"/>
      <w:rPr>
        <w:noProof/>
        <w:lang w:val="en-GB"/>
      </w:rPr>
    </w:pPr>
    <w:sdt>
      <w:sdtPr>
        <w:rPr>
          <w:noProof/>
          <w:lang w:val="en-GB"/>
        </w:rPr>
        <w:alias w:val="Title"/>
        <w:tag w:val=""/>
        <w:id w:val="-611985797"/>
        <w:placeholder>
          <w:docPart w:val="4016954AC9E2418AAEAA773DCDBDE5F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Content>
        <w:r w:rsidR="00276E7A">
          <w:rPr>
            <w:noProof/>
            <w:lang w:val="en-GB"/>
          </w:rPr>
          <w:t>Cirencester Chamber of Commerce Business Awards 2025</w:t>
        </w:r>
      </w:sdtContent>
    </w:sdt>
  </w:p>
  <w:p w14:paraId="430EECFD" w14:textId="1E7BD4CA" w:rsidR="005854DB" w:rsidRPr="00970B7C" w:rsidRDefault="00000000" w:rsidP="003D6AFD">
    <w:pPr>
      <w:pStyle w:val="Header"/>
      <w:rPr>
        <w:noProof/>
        <w:lang w:val="en-GB"/>
      </w:rPr>
    </w:pPr>
    <w:sdt>
      <w:sdtPr>
        <w:rPr>
          <w:noProof/>
          <w:lang w:val="en-GB"/>
        </w:rPr>
        <w:alias w:val="Subtitle"/>
        <w:tag w:val=""/>
        <w:id w:val="-2023313307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Content>
        <w:r w:rsidR="009B1327">
          <w:rPr>
            <w:noProof/>
            <w:lang w:val="en-GB"/>
          </w:rPr>
          <w:t>Retailer of the Year</w:t>
        </w:r>
      </w:sdtContent>
    </w:sdt>
    <w:r w:rsidR="003D6AFD" w:rsidRPr="00970B7C">
      <w:rPr>
        <w:noProof/>
        <w:lang w:val="en-GB" w:bidi="en-GB"/>
      </w:rPr>
      <w:t xml:space="preserve"> </w:t>
    </w:r>
    <w:r w:rsidR="005854DB" w:rsidRPr="00970B7C">
      <w:rPr>
        <w:noProof/>
        <w:lang w:val="en-GB" w:bidi="en-GB"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040E92F3" wp14:editId="3E28373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805423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0E92F3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&quot;&quot;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" fillcolor="#107082" stroked="f">
              <v:fill opacity="9766f"/>
              <v:textbox inset="20mm,8mm">
                <w:txbxContent>
                  <w:p w14:paraId="63805423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4EFD7" w14:textId="63B175F8" w:rsidR="005854DB" w:rsidRDefault="005C7E0C" w:rsidP="00276E7A">
    <w:pPr>
      <w:pStyle w:val="Header"/>
      <w:tabs>
        <w:tab w:val="clear" w:pos="4844"/>
        <w:tab w:val="clear" w:pos="9689"/>
        <w:tab w:val="left" w:pos="8976"/>
      </w:tabs>
      <w:spacing w:after="0"/>
    </w:pPr>
    <w:r>
      <w:rPr>
        <w:noProof/>
        <w:lang w:val="en-GB" w:bidi="en-GB"/>
      </w:rPr>
      <w:drawing>
        <wp:anchor distT="0" distB="0" distL="114300" distR="114300" simplePos="0" relativeHeight="251698176" behindDoc="1" locked="0" layoutInCell="1" allowOverlap="1" wp14:anchorId="27DA0E25" wp14:editId="33D21008">
          <wp:simplePos x="0" y="0"/>
          <wp:positionH relativeFrom="page">
            <wp:posOffset>-131738</wp:posOffset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5" name="Picture 5" descr="Close-up of star trophi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lose-up of star trophie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113" b="28113"/>
                  <a:stretch>
                    <a:fillRect/>
                  </a:stretch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6E7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1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9A599E"/>
    <w:multiLevelType w:val="hybridMultilevel"/>
    <w:tmpl w:val="BB02D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090AE1"/>
    <w:multiLevelType w:val="hybridMultilevel"/>
    <w:tmpl w:val="CF547E84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3A845D6"/>
    <w:multiLevelType w:val="multilevel"/>
    <w:tmpl w:val="E1A88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5174032">
    <w:abstractNumId w:val="3"/>
  </w:num>
  <w:num w:numId="2" w16cid:durableId="2001083759">
    <w:abstractNumId w:val="4"/>
  </w:num>
  <w:num w:numId="3" w16cid:durableId="1529758716">
    <w:abstractNumId w:val="2"/>
  </w:num>
  <w:num w:numId="4" w16cid:durableId="1486505523">
    <w:abstractNumId w:val="5"/>
  </w:num>
  <w:num w:numId="5" w16cid:durableId="1156335852">
    <w:abstractNumId w:val="1"/>
  </w:num>
  <w:num w:numId="6" w16cid:durableId="788665182">
    <w:abstractNumId w:val="9"/>
  </w:num>
  <w:num w:numId="7" w16cid:durableId="1342245932">
    <w:abstractNumId w:val="0"/>
  </w:num>
  <w:num w:numId="8" w16cid:durableId="18029152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86467413">
    <w:abstractNumId w:val="7"/>
  </w:num>
  <w:num w:numId="10" w16cid:durableId="270433681">
    <w:abstractNumId w:val="8"/>
  </w:num>
  <w:num w:numId="11" w16cid:durableId="1124737313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E7A"/>
    <w:rsid w:val="0000092E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66DE2"/>
    <w:rsid w:val="00077931"/>
    <w:rsid w:val="00083074"/>
    <w:rsid w:val="00084E91"/>
    <w:rsid w:val="00086CAE"/>
    <w:rsid w:val="000900B6"/>
    <w:rsid w:val="000A649E"/>
    <w:rsid w:val="000A7626"/>
    <w:rsid w:val="000B2D28"/>
    <w:rsid w:val="000B5DA2"/>
    <w:rsid w:val="000C1C28"/>
    <w:rsid w:val="000C5872"/>
    <w:rsid w:val="000C770E"/>
    <w:rsid w:val="000E0979"/>
    <w:rsid w:val="000E1544"/>
    <w:rsid w:val="000F47C0"/>
    <w:rsid w:val="001155CE"/>
    <w:rsid w:val="001225D9"/>
    <w:rsid w:val="0012403E"/>
    <w:rsid w:val="00124370"/>
    <w:rsid w:val="00154065"/>
    <w:rsid w:val="00160392"/>
    <w:rsid w:val="00164319"/>
    <w:rsid w:val="00192B2F"/>
    <w:rsid w:val="00194FEC"/>
    <w:rsid w:val="001A5429"/>
    <w:rsid w:val="001D1C22"/>
    <w:rsid w:val="001E11F1"/>
    <w:rsid w:val="001E1E58"/>
    <w:rsid w:val="00206719"/>
    <w:rsid w:val="00207A17"/>
    <w:rsid w:val="00214192"/>
    <w:rsid w:val="00240312"/>
    <w:rsid w:val="00247B17"/>
    <w:rsid w:val="00252E4A"/>
    <w:rsid w:val="002642A8"/>
    <w:rsid w:val="00276E7A"/>
    <w:rsid w:val="002955AB"/>
    <w:rsid w:val="002A137B"/>
    <w:rsid w:val="003002BA"/>
    <w:rsid w:val="0031130D"/>
    <w:rsid w:val="00314A6F"/>
    <w:rsid w:val="00334394"/>
    <w:rsid w:val="00347AF5"/>
    <w:rsid w:val="00360F98"/>
    <w:rsid w:val="00362478"/>
    <w:rsid w:val="003639D2"/>
    <w:rsid w:val="00374421"/>
    <w:rsid w:val="00396BA9"/>
    <w:rsid w:val="003A1203"/>
    <w:rsid w:val="003B5758"/>
    <w:rsid w:val="003B7808"/>
    <w:rsid w:val="003C01B2"/>
    <w:rsid w:val="003D59A7"/>
    <w:rsid w:val="003D6AFD"/>
    <w:rsid w:val="003E78A7"/>
    <w:rsid w:val="003F0714"/>
    <w:rsid w:val="003F13B0"/>
    <w:rsid w:val="003F5F4A"/>
    <w:rsid w:val="00403423"/>
    <w:rsid w:val="00411D78"/>
    <w:rsid w:val="004262DD"/>
    <w:rsid w:val="0042646F"/>
    <w:rsid w:val="00435096"/>
    <w:rsid w:val="004411FB"/>
    <w:rsid w:val="00443212"/>
    <w:rsid w:val="00493EC0"/>
    <w:rsid w:val="00495909"/>
    <w:rsid w:val="00496B40"/>
    <w:rsid w:val="004B5251"/>
    <w:rsid w:val="004C0453"/>
    <w:rsid w:val="004C432D"/>
    <w:rsid w:val="004C7B3E"/>
    <w:rsid w:val="004E0504"/>
    <w:rsid w:val="004F54CA"/>
    <w:rsid w:val="00513832"/>
    <w:rsid w:val="00526C37"/>
    <w:rsid w:val="00533047"/>
    <w:rsid w:val="00535242"/>
    <w:rsid w:val="00564A10"/>
    <w:rsid w:val="00567626"/>
    <w:rsid w:val="00577B45"/>
    <w:rsid w:val="005854DB"/>
    <w:rsid w:val="005919AF"/>
    <w:rsid w:val="005A20E2"/>
    <w:rsid w:val="005B1E06"/>
    <w:rsid w:val="005B6A1A"/>
    <w:rsid w:val="005C77F8"/>
    <w:rsid w:val="005C7E0C"/>
    <w:rsid w:val="005D2146"/>
    <w:rsid w:val="005F6388"/>
    <w:rsid w:val="006329E1"/>
    <w:rsid w:val="00633E73"/>
    <w:rsid w:val="00655308"/>
    <w:rsid w:val="00664450"/>
    <w:rsid w:val="00685B4E"/>
    <w:rsid w:val="006936EB"/>
    <w:rsid w:val="006B048A"/>
    <w:rsid w:val="006B2383"/>
    <w:rsid w:val="006C4D5C"/>
    <w:rsid w:val="006D0144"/>
    <w:rsid w:val="006D2FC5"/>
    <w:rsid w:val="006D4C56"/>
    <w:rsid w:val="006E3FC8"/>
    <w:rsid w:val="006F38DB"/>
    <w:rsid w:val="007157EF"/>
    <w:rsid w:val="0073670F"/>
    <w:rsid w:val="00740FCE"/>
    <w:rsid w:val="00751D56"/>
    <w:rsid w:val="00753E67"/>
    <w:rsid w:val="00770B8F"/>
    <w:rsid w:val="0078010D"/>
    <w:rsid w:val="00784AB5"/>
    <w:rsid w:val="00796491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13EC8"/>
    <w:rsid w:val="00817F8C"/>
    <w:rsid w:val="0082491D"/>
    <w:rsid w:val="00831D1A"/>
    <w:rsid w:val="0083428B"/>
    <w:rsid w:val="00876F99"/>
    <w:rsid w:val="008820B3"/>
    <w:rsid w:val="00886169"/>
    <w:rsid w:val="0089410F"/>
    <w:rsid w:val="008965F6"/>
    <w:rsid w:val="00897837"/>
    <w:rsid w:val="008A2B5E"/>
    <w:rsid w:val="008D3386"/>
    <w:rsid w:val="008F704C"/>
    <w:rsid w:val="0090206C"/>
    <w:rsid w:val="00902998"/>
    <w:rsid w:val="00912C1B"/>
    <w:rsid w:val="0092125E"/>
    <w:rsid w:val="00924319"/>
    <w:rsid w:val="009355C2"/>
    <w:rsid w:val="00952A7A"/>
    <w:rsid w:val="00970B7C"/>
    <w:rsid w:val="0097397E"/>
    <w:rsid w:val="00974BF8"/>
    <w:rsid w:val="009A3B33"/>
    <w:rsid w:val="009A45A0"/>
    <w:rsid w:val="009B1327"/>
    <w:rsid w:val="009B35B5"/>
    <w:rsid w:val="009B3A56"/>
    <w:rsid w:val="009B4773"/>
    <w:rsid w:val="009D2556"/>
    <w:rsid w:val="00A12B81"/>
    <w:rsid w:val="00A371D8"/>
    <w:rsid w:val="00A630FD"/>
    <w:rsid w:val="00A67285"/>
    <w:rsid w:val="00A74908"/>
    <w:rsid w:val="00A90807"/>
    <w:rsid w:val="00A91213"/>
    <w:rsid w:val="00A960DC"/>
    <w:rsid w:val="00A96D4F"/>
    <w:rsid w:val="00AA29B1"/>
    <w:rsid w:val="00AA387F"/>
    <w:rsid w:val="00AA66D7"/>
    <w:rsid w:val="00AC3653"/>
    <w:rsid w:val="00AD627F"/>
    <w:rsid w:val="00AE0241"/>
    <w:rsid w:val="00AE5008"/>
    <w:rsid w:val="00B12D81"/>
    <w:rsid w:val="00B26302"/>
    <w:rsid w:val="00B37B3B"/>
    <w:rsid w:val="00B44C47"/>
    <w:rsid w:val="00B57756"/>
    <w:rsid w:val="00B57F4F"/>
    <w:rsid w:val="00B65231"/>
    <w:rsid w:val="00B7636D"/>
    <w:rsid w:val="00B80CF1"/>
    <w:rsid w:val="00BA2A38"/>
    <w:rsid w:val="00BA31C4"/>
    <w:rsid w:val="00BB02E6"/>
    <w:rsid w:val="00BD0C60"/>
    <w:rsid w:val="00C17BCF"/>
    <w:rsid w:val="00C3246A"/>
    <w:rsid w:val="00C55220"/>
    <w:rsid w:val="00C65564"/>
    <w:rsid w:val="00C80C6C"/>
    <w:rsid w:val="00C92EF3"/>
    <w:rsid w:val="00CA61D8"/>
    <w:rsid w:val="00CD1D98"/>
    <w:rsid w:val="00CF1267"/>
    <w:rsid w:val="00CF76C6"/>
    <w:rsid w:val="00D13200"/>
    <w:rsid w:val="00D26769"/>
    <w:rsid w:val="00D27AF8"/>
    <w:rsid w:val="00D455BF"/>
    <w:rsid w:val="00D6543F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E65A2"/>
    <w:rsid w:val="00DF2DCC"/>
    <w:rsid w:val="00E01D0E"/>
    <w:rsid w:val="00E16215"/>
    <w:rsid w:val="00E31650"/>
    <w:rsid w:val="00E32870"/>
    <w:rsid w:val="00E34642"/>
    <w:rsid w:val="00E35169"/>
    <w:rsid w:val="00E53724"/>
    <w:rsid w:val="00E552C8"/>
    <w:rsid w:val="00E75006"/>
    <w:rsid w:val="00E84350"/>
    <w:rsid w:val="00E85863"/>
    <w:rsid w:val="00E91AE4"/>
    <w:rsid w:val="00EA431D"/>
    <w:rsid w:val="00EC4BCD"/>
    <w:rsid w:val="00EF3D0B"/>
    <w:rsid w:val="00F05537"/>
    <w:rsid w:val="00F217D3"/>
    <w:rsid w:val="00F33F5E"/>
    <w:rsid w:val="00F60840"/>
    <w:rsid w:val="00F75B86"/>
    <w:rsid w:val="00F77933"/>
    <w:rsid w:val="00F8411A"/>
    <w:rsid w:val="00FB1673"/>
    <w:rsid w:val="00FB315C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FF235E5"/>
  <w15:chartTrackingRefBased/>
  <w15:docId w15:val="{1747D466-39EB-48B2-A90F-05C7EF87E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6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7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4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3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5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6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2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\AppData\Roaming\Microsoft\Templates\Small%20business%20start-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40188599ABA46F3B636A4C3BFC1C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DC41E-DF19-4680-B5D7-22F989F73BD5}"/>
      </w:docPartPr>
      <w:docPartBody>
        <w:p w:rsidR="008B59E4" w:rsidRDefault="00000000">
          <w:pPr>
            <w:pStyle w:val="540188599ABA46F3B636A4C3BFC1CBA5"/>
          </w:pPr>
          <w:r w:rsidRPr="00970B7C">
            <w:rPr>
              <w:noProof/>
              <w:lang w:bidi="en-GB"/>
            </w:rPr>
            <w:t>OFFICE-BASED AGENCY</w:t>
          </w:r>
        </w:p>
      </w:docPartBody>
    </w:docPart>
    <w:docPart>
      <w:docPartPr>
        <w:name w:val="6DE280CE94B24631B6314BC0383CB9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52E6A-1A84-4C45-9032-D72C5025BE83}"/>
      </w:docPartPr>
      <w:docPartBody>
        <w:p w:rsidR="008B59E4" w:rsidRDefault="00000000">
          <w:pPr>
            <w:pStyle w:val="6DE280CE94B24631B6314BC0383CB90A"/>
          </w:pPr>
          <w:r w:rsidRPr="00970B7C">
            <w:rPr>
              <w:noProof/>
              <w:lang w:bidi="en-GB"/>
            </w:rPr>
            <w:t>Start-up checklist</w:t>
          </w:r>
        </w:p>
      </w:docPartBody>
    </w:docPart>
    <w:docPart>
      <w:docPartPr>
        <w:name w:val="4016954AC9E2418AAEAA773DCDBDE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09D64-07D4-4166-8F72-08CDF823C5B6}"/>
      </w:docPartPr>
      <w:docPartBody>
        <w:p w:rsidR="008B59E4" w:rsidRDefault="00000000">
          <w:pPr>
            <w:pStyle w:val="4016954AC9E2418AAEAA773DCDBDE5F4"/>
          </w:pPr>
          <w:r w:rsidRPr="00970B7C">
            <w:rPr>
              <w:noProof/>
              <w:lang w:bidi="en-GB"/>
            </w:rPr>
            <w:t>Let the local or regional press know you are opening and when.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6FC"/>
    <w:rsid w:val="0025683B"/>
    <w:rsid w:val="003B56FC"/>
    <w:rsid w:val="004F54CA"/>
    <w:rsid w:val="006E30CA"/>
    <w:rsid w:val="008B59E4"/>
    <w:rsid w:val="0097397E"/>
    <w:rsid w:val="009E0CA1"/>
    <w:rsid w:val="00C433C0"/>
    <w:rsid w:val="00CE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40188599ABA46F3B636A4C3BFC1CBA5">
    <w:name w:val="540188599ABA46F3B636A4C3BFC1CBA5"/>
  </w:style>
  <w:style w:type="paragraph" w:customStyle="1" w:styleId="6DE280CE94B24631B6314BC0383CB90A">
    <w:name w:val="6DE280CE94B24631B6314BC0383CB90A"/>
  </w:style>
  <w:style w:type="paragraph" w:customStyle="1" w:styleId="4016954AC9E2418AAEAA773DCDBDE5F4">
    <w:name w:val="4016954AC9E2418AAEAA773DCDBDE5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MS Gothic"/>
        <a:cs typeface=""/>
      </a:majorFont>
      <a:minorFont>
        <a:latin typeface="Arial "/>
        <a:ea typeface="MS Mincho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FCC76C-2306-4413-BD56-89FB44A9308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start-up checklist</Template>
  <TotalTime>2</TotalTime>
  <Pages>7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Cirencester Chamber of Commerce Business Awards 2025</vt:lpstr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Cirencester Chamber of Commerce Business Awards 2025</dc:title>
  <dc:subject/>
  <dc:creator>Hannah Hockley</dc:creator>
  <cp:keywords/>
  <dc:description/>
  <cp:lastModifiedBy>Sarah Somers</cp:lastModifiedBy>
  <cp:revision>3</cp:revision>
  <dcterms:created xsi:type="dcterms:W3CDTF">2025-02-02T18:58:00Z</dcterms:created>
  <dcterms:modified xsi:type="dcterms:W3CDTF">2025-02-02T18:58:00Z</dcterms:modified>
  <cp:contentStatus>Retailer of the Year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