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276E7A" w:rsidRPr="00276E7A" w14:paraId="7339ED65" w14:textId="77777777" w:rsidTr="00276E7A">
        <w:trPr>
          <w:trHeight w:val="1152"/>
        </w:trPr>
        <w:tc>
          <w:tcPr>
            <w:tcW w:w="9746" w:type="dxa"/>
            <w:gridSpan w:val="3"/>
            <w:vAlign w:val="center"/>
          </w:tcPr>
          <w:p w14:paraId="57E7D096" w14:textId="15859167" w:rsidR="005854DB" w:rsidRPr="00276E7A" w:rsidRDefault="00000000" w:rsidP="005854DB">
            <w:pPr>
              <w:pStyle w:val="Title"/>
              <w:rPr>
                <w:noProof/>
                <w:color w:val="0081B3" w:themeColor="accent4" w:themeShade="BF"/>
                <w:lang w:val="en-GB"/>
              </w:rPr>
            </w:pPr>
            <w:sdt>
              <w:sdtPr>
                <w:rPr>
                  <w:noProof/>
                  <w:color w:val="0081B3" w:themeColor="accent4" w:themeShade="BF"/>
                  <w:lang w:val="en-GB"/>
                </w:rPr>
                <w:alias w:val="Title"/>
                <w:tag w:val=""/>
                <w:id w:val="2016188051"/>
                <w:placeholder>
                  <w:docPart w:val="540188599ABA46F3B636A4C3BFC1CBA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276E7A" w:rsidRPr="00276E7A">
                  <w:rPr>
                    <w:noProof/>
                    <w:color w:val="0081B3" w:themeColor="accent4" w:themeShade="BF"/>
                    <w:lang w:val="en-GB"/>
                  </w:rPr>
                  <w:t>Cirencester Chamber of Commerce Business Awards 2025</w:t>
                </w:r>
              </w:sdtContent>
            </w:sdt>
          </w:p>
        </w:tc>
      </w:tr>
      <w:tr w:rsidR="005854DB" w:rsidRPr="00970B7C" w14:paraId="3AE220A2" w14:textId="77777777" w:rsidTr="00276E7A">
        <w:trPr>
          <w:trHeight w:val="144"/>
        </w:trPr>
        <w:tc>
          <w:tcPr>
            <w:tcW w:w="1501" w:type="dxa"/>
            <w:shd w:val="clear" w:color="auto" w:fill="auto"/>
          </w:tcPr>
          <w:p w14:paraId="105532E8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7130" w:type="dxa"/>
            <w:shd w:val="clear" w:color="auto" w:fill="64B2C1" w:themeFill="background2"/>
            <w:vAlign w:val="center"/>
          </w:tcPr>
          <w:p w14:paraId="2F8EA175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1115" w:type="dxa"/>
            <w:shd w:val="clear" w:color="auto" w:fill="auto"/>
          </w:tcPr>
          <w:p w14:paraId="0DD4E1AB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</w:tr>
      <w:tr w:rsidR="005854DB" w:rsidRPr="00970B7C" w14:paraId="05980E9C" w14:textId="77777777" w:rsidTr="00276E7A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b/>
                <w:bCs/>
                <w:noProof/>
                <w:color w:val="0081B3" w:themeColor="accent4" w:themeShade="BF"/>
                <w:sz w:val="48"/>
                <w:szCs w:val="24"/>
                <w:lang w:val="en-GB"/>
              </w:rPr>
              <w:alias w:val="Subtitle"/>
              <w:tag w:val=""/>
              <w:id w:val="1073854703"/>
              <w:placeholder>
                <w:docPart w:val="6DE280CE94B24631B6314BC0383CB90A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00AB395" w14:textId="48267666" w:rsidR="005854DB" w:rsidRPr="00276E7A" w:rsidRDefault="00F05537" w:rsidP="00F05537">
                <w:pPr>
                  <w:pStyle w:val="Subtitle"/>
                  <w:jc w:val="left"/>
                  <w:rPr>
                    <w:noProof/>
                    <w:color w:val="0081B3" w:themeColor="accent4" w:themeShade="BF"/>
                    <w:lang w:val="en-GB"/>
                  </w:rPr>
                </w:pPr>
                <w:r w:rsidRPr="00F05537">
                  <w:rPr>
                    <w:b/>
                    <w:bCs/>
                    <w:noProof/>
                    <w:color w:val="0081B3" w:themeColor="accent4" w:themeShade="BF"/>
                    <w:sz w:val="48"/>
                    <w:szCs w:val="24"/>
                    <w:lang w:val="en-GB"/>
                  </w:rPr>
                  <w:t>Medium/Large Organisation of theYear</w:t>
                </w:r>
              </w:p>
            </w:sdtContent>
          </w:sdt>
        </w:tc>
      </w:tr>
    </w:tbl>
    <w:p w14:paraId="66D281AF" w14:textId="5389CFAF" w:rsidR="00F05537" w:rsidRPr="00F05537" w:rsidRDefault="00F05537" w:rsidP="00F05537">
      <w:pPr>
        <w:rPr>
          <w:rFonts w:cstheme="minorHAnsi"/>
          <w:b/>
          <w:bCs/>
          <w:i/>
          <w:iCs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 xml:space="preserve">This award is open to organisations and businesses with 10 or more staff that are excelling in their industry. Judges are looking for: </w:t>
      </w:r>
    </w:p>
    <w:p w14:paraId="34C61701" w14:textId="77777777" w:rsidR="00F05537" w:rsidRPr="00F05537" w:rsidRDefault="00F05537" w:rsidP="00402863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Evidence of strong revenue growth over the last two years.</w:t>
      </w:r>
    </w:p>
    <w:p w14:paraId="2E6D4194" w14:textId="77777777" w:rsidR="00F05537" w:rsidRPr="00F05537" w:rsidRDefault="00F05537" w:rsidP="00402863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A product or service that stands out from competitors.</w:t>
      </w:r>
    </w:p>
    <w:p w14:paraId="307997CB" w14:textId="6B907007" w:rsidR="00F05537" w:rsidRPr="00F05537" w:rsidRDefault="00F05537" w:rsidP="00402863">
      <w:pPr>
        <w:numPr>
          <w:ilvl w:val="0"/>
          <w:numId w:val="10"/>
        </w:numPr>
        <w:rPr>
          <w:rFonts w:cstheme="minorHAnsi"/>
          <w:b/>
          <w:bCs/>
          <w:i/>
          <w:iCs/>
          <w:szCs w:val="24"/>
          <w:lang w:val="en-GB"/>
        </w:rPr>
      </w:pPr>
      <w:r>
        <w:rPr>
          <w:rFonts w:cstheme="minorHAnsi"/>
          <w:szCs w:val="24"/>
          <w:lang w:val="en-GB"/>
        </w:rPr>
        <w:t>C</w:t>
      </w:r>
      <w:r w:rsidRPr="00F05537">
        <w:rPr>
          <w:rFonts w:cstheme="minorHAnsi"/>
          <w:szCs w:val="24"/>
          <w:lang w:val="en-GB"/>
        </w:rPr>
        <w:t xml:space="preserve">lear </w:t>
      </w:r>
      <w:r>
        <w:rPr>
          <w:rFonts w:cstheme="minorHAnsi"/>
          <w:szCs w:val="24"/>
        </w:rPr>
        <w:t>e</w:t>
      </w:r>
      <w:r w:rsidRPr="00F05537">
        <w:rPr>
          <w:rFonts w:cstheme="minorHAnsi"/>
          <w:szCs w:val="24"/>
        </w:rPr>
        <w:t>vidence of strategies for longevity, growth, and sustained success</w:t>
      </w:r>
      <w:r>
        <w:rPr>
          <w:rFonts w:cstheme="minorHAnsi"/>
          <w:szCs w:val="24"/>
        </w:rPr>
        <w:t>.</w:t>
      </w:r>
    </w:p>
    <w:p w14:paraId="43C11618" w14:textId="77777777" w:rsidR="00F05537" w:rsidRPr="00F05537" w:rsidRDefault="00F05537" w:rsidP="00F05537">
      <w:p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Show us how your organisation is punching above its weight and achieving exceptional results!</w:t>
      </w:r>
    </w:p>
    <w:p w14:paraId="6CA45126" w14:textId="77777777" w:rsid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6C832CC1" w14:textId="77777777" w:rsidR="00276E7A" w:rsidRPr="00276E7A" w:rsidRDefault="00276E7A" w:rsidP="00276E7A">
      <w:pPr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</w:pPr>
      <w:r w:rsidRPr="00276E7A"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  <w:t>Checklist for Entrants</w:t>
      </w:r>
    </w:p>
    <w:p w14:paraId="233FF443" w14:textId="77777777" w:rsidR="00897837" w:rsidRPr="00897837" w:rsidRDefault="00897837" w:rsidP="00897837">
      <w:pPr>
        <w:rPr>
          <w:rFonts w:cstheme="minorHAnsi"/>
          <w:i/>
          <w:iCs/>
          <w:szCs w:val="24"/>
          <w:lang w:val="en-GB"/>
        </w:rPr>
      </w:pPr>
      <w:r w:rsidRPr="00897837">
        <w:rPr>
          <w:rFonts w:cstheme="minorHAnsi"/>
          <w:i/>
          <w:iCs/>
          <w:szCs w:val="24"/>
          <w:lang w:val="en-GB"/>
        </w:rPr>
        <w:t>To ensure your entry is complete, include:</w:t>
      </w:r>
    </w:p>
    <w:p w14:paraId="3B69787B" w14:textId="77777777" w:rsidR="00F05537" w:rsidRPr="00F05537" w:rsidRDefault="00F05537" w:rsidP="00402863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Introduce your organisation and its key offerings clearly.</w:t>
      </w:r>
    </w:p>
    <w:p w14:paraId="583FE2C5" w14:textId="77777777" w:rsidR="00F05537" w:rsidRPr="00F05537" w:rsidRDefault="00F05537" w:rsidP="00402863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Provide measurable examples of business growth and success over the last two years.</w:t>
      </w:r>
    </w:p>
    <w:p w14:paraId="25EB8279" w14:textId="77777777" w:rsidR="00F05537" w:rsidRPr="00F05537" w:rsidRDefault="00F05537" w:rsidP="00402863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Highlight your competitive advantages with specific examples.</w:t>
      </w:r>
    </w:p>
    <w:p w14:paraId="56F92CCE" w14:textId="77777777" w:rsidR="00F05537" w:rsidRPr="00F05537" w:rsidRDefault="00F05537" w:rsidP="00402863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Demonstrate how you’ve set your organisation up for long-term sustainability.</w:t>
      </w:r>
    </w:p>
    <w:p w14:paraId="3038B44D" w14:textId="77777777" w:rsidR="00F05537" w:rsidRPr="00F05537" w:rsidRDefault="00F05537" w:rsidP="00402863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Include high-quality testimonials or reviews to validate your claims.</w:t>
      </w:r>
    </w:p>
    <w:p w14:paraId="0A69C32B" w14:textId="42CF65F0" w:rsidR="00F05537" w:rsidRPr="00F05537" w:rsidRDefault="00F05537" w:rsidP="00402863">
      <w:pPr>
        <w:pStyle w:val="ListParagraph"/>
        <w:numPr>
          <w:ilvl w:val="0"/>
          <w:numId w:val="11"/>
        </w:numPr>
        <w:rPr>
          <w:rFonts w:cstheme="minorHAnsi"/>
          <w:szCs w:val="24"/>
          <w:lang w:val="en-GB"/>
        </w:rPr>
      </w:pPr>
      <w:r w:rsidRPr="00F05537">
        <w:rPr>
          <w:rFonts w:cstheme="minorHAnsi"/>
          <w:szCs w:val="24"/>
          <w:lang w:val="en-GB"/>
        </w:rPr>
        <w:t>Attach relevant visuals that help bring your story to life (e.g., team photos, award ceremonies, or examples of your work). Consider including charts and graphics</w:t>
      </w:r>
      <w:r>
        <w:rPr>
          <w:rFonts w:cstheme="minorHAnsi"/>
          <w:szCs w:val="24"/>
          <w:lang w:val="en-GB"/>
        </w:rPr>
        <w:t>.</w:t>
      </w:r>
    </w:p>
    <w:p w14:paraId="5B4748BA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07F32585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3FE8A64C" w14:textId="52B204A3" w:rsidR="00276E7A" w:rsidRP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197B93FA" w14:textId="589CA6DE" w:rsidR="00086CAE" w:rsidRDefault="00F05537" w:rsidP="00402863">
      <w:pPr>
        <w:numPr>
          <w:ilvl w:val="0"/>
          <w:numId w:val="8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276E7A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62074" wp14:editId="4A2C4886">
                <wp:simplePos x="0" y="0"/>
                <wp:positionH relativeFrom="margin">
                  <wp:align>right</wp:align>
                </wp:positionH>
                <wp:positionV relativeFrom="paragraph">
                  <wp:posOffset>686435</wp:posOffset>
                </wp:positionV>
                <wp:extent cx="6149340" cy="2971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CFAD" w14:textId="7102E5E6" w:rsidR="00276E7A" w:rsidRDefault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20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pt;margin-top:54.05pt;width:484.2pt;height:23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5tEgIAACA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">
                <v:textbox>
                  <w:txbxContent>
                    <w:p w14:paraId="568FCFAD" w14:textId="7102E5E6" w:rsidR="00276E7A" w:rsidRDefault="00276E7A"/>
                  </w:txbxContent>
                </v:textbox>
                <w10:wrap type="square" anchorx="margin"/>
              </v:shape>
            </w:pict>
          </mc:Fallback>
        </mc:AlternateContent>
      </w:r>
      <w:r w:rsidRPr="00F055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Provide a concise introduction to your organisation, including the nature of your business, your team size, and your key offerings. (Max 100 words)</w:t>
      </w:r>
    </w:p>
    <w:p w14:paraId="4FCD69C3" w14:textId="34DE8B8E" w:rsidR="00F05537" w:rsidRPr="00F05537" w:rsidRDefault="00F05537" w:rsidP="00F05537">
      <w:pPr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3868854C" w14:textId="013A8FBB" w:rsidR="00F05537" w:rsidRPr="00F05537" w:rsidRDefault="00F05537" w:rsidP="00402863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4B1EF" wp14:editId="39EBFD66">
                <wp:simplePos x="0" y="0"/>
                <wp:positionH relativeFrom="margin">
                  <wp:align>left</wp:align>
                </wp:positionH>
                <wp:positionV relativeFrom="paragraph">
                  <wp:posOffset>671195</wp:posOffset>
                </wp:positionV>
                <wp:extent cx="6149340" cy="3665220"/>
                <wp:effectExtent l="0" t="0" r="22860" b="11430"/>
                <wp:wrapSquare wrapText="bothSides"/>
                <wp:docPr id="25807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2C3C" w14:textId="4A5F9F45" w:rsidR="00083074" w:rsidRPr="00083074" w:rsidRDefault="00796491" w:rsidP="000830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83074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5FE92E2" w14:textId="7022B79C" w:rsidR="00796491" w:rsidRDefault="00796491" w:rsidP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B1EF" id="_x0000_s1027" type="#_x0000_t202" style="position:absolute;left:0;text-align:left;margin-left:0;margin-top:52.85pt;width:484.2pt;height:288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">
                <v:textbox>
                  <w:txbxContent>
                    <w:p w14:paraId="16F92C3C" w14:textId="4A5F9F45" w:rsidR="00083074" w:rsidRPr="00083074" w:rsidRDefault="00796491" w:rsidP="00083074">
                      <w:pPr>
                        <w:rPr>
                          <w:sz w:val="21"/>
                          <w:szCs w:val="21"/>
                        </w:rPr>
                      </w:pPr>
                      <w:r w:rsidRPr="00083074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  <w:p w14:paraId="15FE92E2" w14:textId="7022B79C" w:rsidR="00796491" w:rsidRDefault="00796491" w:rsidP="00276E7A"/>
                  </w:txbxContent>
                </v:textbox>
                <w10:wrap type="square" anchorx="margin"/>
              </v:shape>
            </w:pict>
          </mc:Fallback>
        </mc:AlternateContent>
      </w:r>
      <w:r w:rsidR="00897837" w:rsidRPr="008978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Highlight </w:t>
      </w:r>
      <w:r w:rsidRPr="00F055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your key achievements, focusing on revenue growth, market impact, or other measurable successes. (Max 200 words)</w:t>
      </w:r>
    </w:p>
    <w:p w14:paraId="696F1ABD" w14:textId="25BA9032" w:rsidR="00083074" w:rsidRPr="00897837" w:rsidRDefault="00083074" w:rsidP="00F05537">
      <w:pPr>
        <w:pStyle w:val="ListParagraph"/>
        <w:spacing w:before="0" w:after="160" w:line="276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2D519E76" w14:textId="1CCD8CF3" w:rsidR="00897837" w:rsidRPr="00F05537" w:rsidRDefault="00086CAE" w:rsidP="00402863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480855" wp14:editId="11E668C0">
                <wp:simplePos x="0" y="0"/>
                <wp:positionH relativeFrom="margin">
                  <wp:align>left</wp:align>
                </wp:positionH>
                <wp:positionV relativeFrom="paragraph">
                  <wp:posOffset>810260</wp:posOffset>
                </wp:positionV>
                <wp:extent cx="6149340" cy="3352800"/>
                <wp:effectExtent l="0" t="0" r="22860" b="19050"/>
                <wp:wrapSquare wrapText="bothSides"/>
                <wp:docPr id="84185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D3CC" w14:textId="77777777" w:rsidR="00083074" w:rsidRDefault="00083074" w:rsidP="00083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855" id="_x0000_s1028" type="#_x0000_t202" style="position:absolute;left:0;text-align:left;margin-left:0;margin-top:63.8pt;width:484.2pt;height:26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">
                <v:textbox>
                  <w:txbxContent>
                    <w:p w14:paraId="70F0D3CC" w14:textId="77777777" w:rsidR="00083074" w:rsidRDefault="00083074" w:rsidP="00083074"/>
                  </w:txbxContent>
                </v:textbox>
                <w10:wrap type="square" anchorx="margin"/>
              </v:shape>
            </w:pict>
          </mc:Fallback>
        </mc:AlternateContent>
      </w:r>
      <w:r w:rsidR="00F05537" w:rsidRPr="00F055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how your organisation stands out in the market. Include details about innovative products, services, or strategies that give you a competitive advantage. (Max 200 words)</w:t>
      </w:r>
    </w:p>
    <w:p w14:paraId="14BB3CAF" w14:textId="2F38D335" w:rsidR="00086CAE" w:rsidRPr="00897837" w:rsidRDefault="00086CAE" w:rsidP="008978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2919B5E5" w14:textId="17ADD4D5" w:rsidR="00F05537" w:rsidRPr="00F05537" w:rsidRDefault="00083074" w:rsidP="00402863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086CA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0BEFD" wp14:editId="68781A7B">
                <wp:simplePos x="0" y="0"/>
                <wp:positionH relativeFrom="margin">
                  <wp:align>left</wp:align>
                </wp:positionH>
                <wp:positionV relativeFrom="paragraph">
                  <wp:posOffset>804545</wp:posOffset>
                </wp:positionV>
                <wp:extent cx="6149340" cy="3124200"/>
                <wp:effectExtent l="0" t="0" r="22860" b="19050"/>
                <wp:wrapSquare wrapText="bothSides"/>
                <wp:docPr id="165646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7E6" w14:textId="516DF81A" w:rsidR="00796491" w:rsidRPr="00083074" w:rsidRDefault="00796491" w:rsidP="007964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BEFD" id="_x0000_s1029" type="#_x0000_t202" style="position:absolute;left:0;text-align:left;margin-left:0;margin-top:63.35pt;width:484.2pt;height:24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">
                <v:textbox>
                  <w:txbxContent>
                    <w:p w14:paraId="2A0217E6" w14:textId="516DF81A" w:rsidR="00796491" w:rsidRPr="00083074" w:rsidRDefault="00796491" w:rsidP="00796491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5537" w:rsidRPr="00F055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Explain how your organisation has positioned itself for continued success. Include examples of forward-thinking strategies, adaptability, or market resilience. (Max 200 words)</w:t>
      </w:r>
    </w:p>
    <w:p w14:paraId="35E45914" w14:textId="5A63E1B1" w:rsidR="00796491" w:rsidRPr="00F05537" w:rsidRDefault="00796491" w:rsidP="00F05537">
      <w:pPr>
        <w:pStyle w:val="ListParagraph"/>
        <w:spacing w:before="0" w:after="160" w:line="276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27333920" w14:textId="77777777" w:rsidR="00796491" w:rsidRPr="00086CAE" w:rsidRDefault="00796491" w:rsidP="00086CAE">
      <w:pPr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18CAC057" w14:textId="77777777" w:rsidR="00F05537" w:rsidRDefault="00F05537" w:rsidP="00402863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F055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endorsements from clients, partners, or stakeholders that highlight your achievements or the quality of your product/service. (Max 1 side of A4 or a link to a document or webpage)</w:t>
      </w:r>
    </w:p>
    <w:p w14:paraId="7CC65221" w14:textId="6A27ED62" w:rsidR="00086CAE" w:rsidRPr="00F05537" w:rsidRDefault="00F05537" w:rsidP="00F055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CFAB2E" wp14:editId="526F196D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149340" cy="7296150"/>
                <wp:effectExtent l="0" t="0" r="22860" b="19050"/>
                <wp:wrapSquare wrapText="bothSides"/>
                <wp:docPr id="1510606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95472" w14:textId="77777777" w:rsidR="00897837" w:rsidRDefault="00897837" w:rsidP="008978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AB2E" id="_x0000_s1030" type="#_x0000_t202" style="position:absolute;left:0;text-align:left;margin-left:0;margin-top:24.65pt;width:484.2pt;height:574.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">
                <v:textbox>
                  <w:txbxContent>
                    <w:p w14:paraId="06A95472" w14:textId="77777777" w:rsidR="00897837" w:rsidRDefault="00897837" w:rsidP="00897837"/>
                  </w:txbxContent>
                </v:textbox>
                <w10:wrap type="square" anchorx="margin"/>
              </v:shape>
            </w:pict>
          </mc:Fallback>
        </mc:AlternateContent>
      </w:r>
    </w:p>
    <w:p w14:paraId="0C69BDF6" w14:textId="3E01368A" w:rsidR="00F05537" w:rsidRPr="00F05537" w:rsidRDefault="00083074" w:rsidP="00402863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E9A70F" wp14:editId="72051DE4">
                <wp:simplePos x="0" y="0"/>
                <wp:positionH relativeFrom="margin">
                  <wp:align>left</wp:align>
                </wp:positionH>
                <wp:positionV relativeFrom="paragraph">
                  <wp:posOffset>789940</wp:posOffset>
                </wp:positionV>
                <wp:extent cx="6149340" cy="7833360"/>
                <wp:effectExtent l="0" t="0" r="22860" b="15240"/>
                <wp:wrapSquare wrapText="bothSides"/>
                <wp:docPr id="266242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8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0141" w14:textId="6B862250" w:rsidR="00796491" w:rsidRDefault="00796491" w:rsidP="007964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70F" id="_x0000_s1031" type="#_x0000_t202" style="position:absolute;left:0;text-align:left;margin-left:0;margin-top:62.2pt;width:484.2pt;height:616.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">
                <v:textbox>
                  <w:txbxContent>
                    <w:p w14:paraId="0DC40141" w14:textId="6B862250" w:rsidR="00796491" w:rsidRDefault="00796491" w:rsidP="00796491"/>
                  </w:txbxContent>
                </v:textbox>
                <w10:wrap type="square" anchorx="margin"/>
              </v:shape>
            </w:pict>
          </mc:Fallback>
        </mc:AlternateContent>
      </w:r>
      <w:r w:rsidR="00F05537" w:rsidRPr="00F0553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Provide visuals that showcase your organisation’s work, success, or team culture. (Max 2 sides of A4 or a link to a document or webpage) </w:t>
      </w:r>
    </w:p>
    <w:p w14:paraId="6122C238" w14:textId="4FA9423C" w:rsidR="00897837" w:rsidRPr="00897837" w:rsidRDefault="00897837" w:rsidP="00F05537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53DFB2BD" w14:textId="0DFE1225" w:rsidR="00796491" w:rsidRPr="00402863" w:rsidRDefault="00796491" w:rsidP="00796491">
      <w:pPr>
        <w:rPr>
          <w:noProof/>
        </w:rPr>
      </w:pPr>
    </w:p>
    <w:sectPr w:rsidR="00796491" w:rsidRPr="00402863" w:rsidSect="00970B7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971DD" w14:textId="77777777" w:rsidR="00D6374F" w:rsidRDefault="00D6374F" w:rsidP="005A20E2">
      <w:pPr>
        <w:spacing w:after="0"/>
      </w:pPr>
      <w:r>
        <w:separator/>
      </w:r>
    </w:p>
    <w:p w14:paraId="79C1F11D" w14:textId="77777777" w:rsidR="00D6374F" w:rsidRDefault="00D6374F"/>
    <w:p w14:paraId="204BF0D4" w14:textId="77777777" w:rsidR="00D6374F" w:rsidRDefault="00D6374F" w:rsidP="009B4773"/>
    <w:p w14:paraId="1C62C245" w14:textId="77777777" w:rsidR="00D6374F" w:rsidRDefault="00D6374F" w:rsidP="00513832"/>
  </w:endnote>
  <w:endnote w:type="continuationSeparator" w:id="0">
    <w:p w14:paraId="50502831" w14:textId="77777777" w:rsidR="00D6374F" w:rsidRDefault="00D6374F" w:rsidP="005A20E2">
      <w:pPr>
        <w:spacing w:after="0"/>
      </w:pPr>
      <w:r>
        <w:continuationSeparator/>
      </w:r>
    </w:p>
    <w:p w14:paraId="2E22BBD0" w14:textId="77777777" w:rsidR="00D6374F" w:rsidRDefault="00D6374F"/>
    <w:p w14:paraId="058BF681" w14:textId="77777777" w:rsidR="00D6374F" w:rsidRDefault="00D6374F" w:rsidP="009B4773"/>
    <w:p w14:paraId="657C6177" w14:textId="77777777" w:rsidR="00D6374F" w:rsidRDefault="00D6374F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6CB7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EDE9" w14:textId="77777777" w:rsidR="005854DB" w:rsidRPr="00F8411A" w:rsidRDefault="005854DB" w:rsidP="005854DB">
    <w:pPr>
      <w:pStyle w:val="Footer"/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E9B16" w14:textId="77777777" w:rsidR="00D6374F" w:rsidRDefault="00D6374F" w:rsidP="005A20E2">
      <w:pPr>
        <w:spacing w:after="0"/>
      </w:pPr>
      <w:r>
        <w:separator/>
      </w:r>
    </w:p>
    <w:p w14:paraId="48705E6D" w14:textId="77777777" w:rsidR="00D6374F" w:rsidRDefault="00D6374F"/>
    <w:p w14:paraId="19E367B9" w14:textId="77777777" w:rsidR="00D6374F" w:rsidRDefault="00D6374F" w:rsidP="009B4773"/>
    <w:p w14:paraId="440EEA31" w14:textId="77777777" w:rsidR="00D6374F" w:rsidRDefault="00D6374F" w:rsidP="00513832"/>
  </w:footnote>
  <w:footnote w:type="continuationSeparator" w:id="0">
    <w:p w14:paraId="77394344" w14:textId="77777777" w:rsidR="00D6374F" w:rsidRDefault="00D6374F" w:rsidP="005A20E2">
      <w:pPr>
        <w:spacing w:after="0"/>
      </w:pPr>
      <w:r>
        <w:continuationSeparator/>
      </w:r>
    </w:p>
    <w:p w14:paraId="6AD68C19" w14:textId="77777777" w:rsidR="00D6374F" w:rsidRDefault="00D6374F"/>
    <w:p w14:paraId="43C999C9" w14:textId="77777777" w:rsidR="00D6374F" w:rsidRDefault="00D6374F" w:rsidP="009B4773"/>
    <w:p w14:paraId="281D93DB" w14:textId="77777777" w:rsidR="00D6374F" w:rsidRDefault="00D6374F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7A12" w14:textId="53C98591" w:rsidR="003639D2" w:rsidRPr="00970B7C" w:rsidRDefault="00000000" w:rsidP="003639D2">
    <w:pPr>
      <w:pStyle w:val="Header1"/>
      <w:rPr>
        <w:noProof/>
        <w:lang w:val="en-GB"/>
      </w:rPr>
    </w:pPr>
    <w:sdt>
      <w:sdtPr>
        <w:rPr>
          <w:noProof/>
          <w:lang w:val="en-GB"/>
        </w:rPr>
        <w:alias w:val="Title"/>
        <w:tag w:val=""/>
        <w:id w:val="-611985797"/>
        <w:placeholder>
          <w:docPart w:val="4016954AC9E2418AAEAA773DCDBDE5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276E7A">
          <w:rPr>
            <w:noProof/>
            <w:lang w:val="en-GB"/>
          </w:rPr>
          <w:t>Cirencester Chamber of Commerce Business Awards 2025</w:t>
        </w:r>
      </w:sdtContent>
    </w:sdt>
  </w:p>
  <w:p w14:paraId="430EECFD" w14:textId="198D6C71" w:rsidR="005854DB" w:rsidRPr="00970B7C" w:rsidRDefault="00000000" w:rsidP="003D6AFD">
    <w:pPr>
      <w:pStyle w:val="Header"/>
      <w:rPr>
        <w:noProof/>
        <w:lang w:val="en-GB"/>
      </w:rPr>
    </w:pPr>
    <w:sdt>
      <w:sdtPr>
        <w:rPr>
          <w:noProof/>
          <w:lang w:val="en-GB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F05537">
          <w:rPr>
            <w:noProof/>
            <w:lang w:val="en-GB"/>
          </w:rPr>
          <w:t>Medium/Large Organisation of theYear</w:t>
        </w:r>
      </w:sdtContent>
    </w:sdt>
    <w:r w:rsidR="003D6AFD"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E92F3" wp14:editId="3E283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05423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E92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63805423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EFD7" w14:textId="63B175F8" w:rsidR="005854DB" w:rsidRDefault="005C7E0C" w:rsidP="00276E7A">
    <w:pPr>
      <w:pStyle w:val="Header"/>
      <w:tabs>
        <w:tab w:val="clear" w:pos="4844"/>
        <w:tab w:val="clear" w:pos="9689"/>
        <w:tab w:val="left" w:pos="8976"/>
      </w:tabs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27DA0E25" wp14:editId="33D21008">
          <wp:simplePos x="0" y="0"/>
          <wp:positionH relativeFrom="page">
            <wp:posOffset>-131738</wp:posOffset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Close-up of star troph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lose-up of star trophi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13" b="28113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E7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70DF4"/>
    <w:multiLevelType w:val="hybridMultilevel"/>
    <w:tmpl w:val="DB04B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809E2"/>
    <w:multiLevelType w:val="hybridMultilevel"/>
    <w:tmpl w:val="A72E1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90AE1"/>
    <w:multiLevelType w:val="hybridMultilevel"/>
    <w:tmpl w:val="CF547E8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174032">
    <w:abstractNumId w:val="3"/>
  </w:num>
  <w:num w:numId="2" w16cid:durableId="2001083759">
    <w:abstractNumId w:val="4"/>
  </w:num>
  <w:num w:numId="3" w16cid:durableId="1529758716">
    <w:abstractNumId w:val="2"/>
  </w:num>
  <w:num w:numId="4" w16cid:durableId="1486505523">
    <w:abstractNumId w:val="7"/>
  </w:num>
  <w:num w:numId="5" w16cid:durableId="1156335852">
    <w:abstractNumId w:val="1"/>
  </w:num>
  <w:num w:numId="6" w16cid:durableId="788665182">
    <w:abstractNumId w:val="9"/>
  </w:num>
  <w:num w:numId="7" w16cid:durableId="1342245932">
    <w:abstractNumId w:val="0"/>
  </w:num>
  <w:num w:numId="8" w16cid:durableId="18029152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6467413">
    <w:abstractNumId w:val="8"/>
  </w:num>
  <w:num w:numId="10" w16cid:durableId="120538737">
    <w:abstractNumId w:val="5"/>
  </w:num>
  <w:num w:numId="11" w16cid:durableId="1312635955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7A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26DB"/>
    <w:rsid w:val="00066DE2"/>
    <w:rsid w:val="00077931"/>
    <w:rsid w:val="00083074"/>
    <w:rsid w:val="00084E91"/>
    <w:rsid w:val="00086CAE"/>
    <w:rsid w:val="000900B6"/>
    <w:rsid w:val="0009332D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54065"/>
    <w:rsid w:val="00160392"/>
    <w:rsid w:val="00164319"/>
    <w:rsid w:val="00194FEC"/>
    <w:rsid w:val="001A5429"/>
    <w:rsid w:val="001D1C22"/>
    <w:rsid w:val="001E11F1"/>
    <w:rsid w:val="001E1E58"/>
    <w:rsid w:val="001E6D35"/>
    <w:rsid w:val="00206719"/>
    <w:rsid w:val="00207A17"/>
    <w:rsid w:val="00214192"/>
    <w:rsid w:val="00240312"/>
    <w:rsid w:val="00247B17"/>
    <w:rsid w:val="00252E4A"/>
    <w:rsid w:val="002642A8"/>
    <w:rsid w:val="00276E7A"/>
    <w:rsid w:val="002955AB"/>
    <w:rsid w:val="002A137B"/>
    <w:rsid w:val="003002BA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2863"/>
    <w:rsid w:val="00403423"/>
    <w:rsid w:val="00411D78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4E0504"/>
    <w:rsid w:val="004F54CA"/>
    <w:rsid w:val="00513832"/>
    <w:rsid w:val="00526C37"/>
    <w:rsid w:val="00533047"/>
    <w:rsid w:val="00564A10"/>
    <w:rsid w:val="00567626"/>
    <w:rsid w:val="00577B45"/>
    <w:rsid w:val="005854DB"/>
    <w:rsid w:val="005919AF"/>
    <w:rsid w:val="005A20E2"/>
    <w:rsid w:val="005B1E06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96491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1D1A"/>
    <w:rsid w:val="0083428B"/>
    <w:rsid w:val="00876F99"/>
    <w:rsid w:val="008820B3"/>
    <w:rsid w:val="00886169"/>
    <w:rsid w:val="0089410F"/>
    <w:rsid w:val="008965F6"/>
    <w:rsid w:val="00897837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0B7C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0807"/>
    <w:rsid w:val="00A91213"/>
    <w:rsid w:val="00A960DC"/>
    <w:rsid w:val="00A96D4F"/>
    <w:rsid w:val="00AA29B1"/>
    <w:rsid w:val="00AA387F"/>
    <w:rsid w:val="00AA66D7"/>
    <w:rsid w:val="00AC3653"/>
    <w:rsid w:val="00AE0241"/>
    <w:rsid w:val="00AE5008"/>
    <w:rsid w:val="00B12D81"/>
    <w:rsid w:val="00B26302"/>
    <w:rsid w:val="00B31704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55220"/>
    <w:rsid w:val="00C65564"/>
    <w:rsid w:val="00C92EF3"/>
    <w:rsid w:val="00CA61D8"/>
    <w:rsid w:val="00CD1D98"/>
    <w:rsid w:val="00CF1267"/>
    <w:rsid w:val="00D13200"/>
    <w:rsid w:val="00D26769"/>
    <w:rsid w:val="00D27AF8"/>
    <w:rsid w:val="00D6374F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287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05537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235E5"/>
  <w15:chartTrackingRefBased/>
  <w15:docId w15:val="{1747D466-39EB-48B2-A90F-05C7EF87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0188599ABA46F3B636A4C3BFC1C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C41E-DF19-4680-B5D7-22F989F73BD5}"/>
      </w:docPartPr>
      <w:docPartBody>
        <w:p w:rsidR="008B59E4" w:rsidRDefault="00000000">
          <w:pPr>
            <w:pStyle w:val="540188599ABA46F3B636A4C3BFC1CBA5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6DE280CE94B24631B6314BC0383CB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2E6A-1A84-4C45-9032-D72C5025BE83}"/>
      </w:docPartPr>
      <w:docPartBody>
        <w:p w:rsidR="008B59E4" w:rsidRDefault="00000000">
          <w:pPr>
            <w:pStyle w:val="6DE280CE94B24631B6314BC0383CB90A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4016954AC9E2418AAEAA773DCDBDE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9D64-07D4-4166-8F72-08CDF823C5B6}"/>
      </w:docPartPr>
      <w:docPartBody>
        <w:p w:rsidR="008B59E4" w:rsidRDefault="00000000">
          <w:pPr>
            <w:pStyle w:val="4016954AC9E2418AAEAA773DCDBDE5F4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FC"/>
    <w:rsid w:val="0009332D"/>
    <w:rsid w:val="0025683B"/>
    <w:rsid w:val="0034775B"/>
    <w:rsid w:val="003B56FC"/>
    <w:rsid w:val="004F54CA"/>
    <w:rsid w:val="00610506"/>
    <w:rsid w:val="008B59E4"/>
    <w:rsid w:val="0099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188599ABA46F3B636A4C3BFC1CBA5">
    <w:name w:val="540188599ABA46F3B636A4C3BFC1CBA5"/>
  </w:style>
  <w:style w:type="paragraph" w:customStyle="1" w:styleId="6DE280CE94B24631B6314BC0383CB90A">
    <w:name w:val="6DE280CE94B24631B6314BC0383CB90A"/>
  </w:style>
  <w:style w:type="paragraph" w:customStyle="1" w:styleId="4016954AC9E2418AAEAA773DCDBDE5F4">
    <w:name w:val="4016954AC9E2418AAEAA773DCDBDE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</Template>
  <TotalTime>1</TotalTime>
  <Pages>5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Cirencester Chamber of Commerce Business Awards 2025</dc:title>
  <dc:subject/>
  <dc:creator>Hannah Hockley</dc:creator>
  <cp:keywords/>
  <dc:description/>
  <cp:lastModifiedBy>Sarah Somers</cp:lastModifiedBy>
  <cp:revision>3</cp:revision>
  <dcterms:created xsi:type="dcterms:W3CDTF">2025-02-02T20:18:00Z</dcterms:created>
  <dcterms:modified xsi:type="dcterms:W3CDTF">2025-02-02T20:18:00Z</dcterms:modified>
  <cp:contentStatus>Medium/Large Organisation of theYear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