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5854DB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56"/>
                <w:szCs w:val="32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05F89E0E" w:rsidR="005854DB" w:rsidRPr="00276E7A" w:rsidRDefault="00086CAE" w:rsidP="005854DB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>
                  <w:rPr>
                    <w:b/>
                    <w:bCs/>
                    <w:noProof/>
                    <w:color w:val="0081B3" w:themeColor="accent4" w:themeShade="BF"/>
                    <w:sz w:val="56"/>
                    <w:szCs w:val="32"/>
                    <w:lang w:val="en-GB"/>
                  </w:rPr>
                  <w:t>Employee</w:t>
                </w:r>
                <w:r w:rsidR="00276E7A" w:rsidRPr="00083074">
                  <w:rPr>
                    <w:b/>
                    <w:bCs/>
                    <w:noProof/>
                    <w:color w:val="0081B3" w:themeColor="accent4" w:themeShade="BF"/>
                    <w:sz w:val="56"/>
                    <w:szCs w:val="32"/>
                    <w:lang w:val="en-GB"/>
                  </w:rPr>
                  <w:t xml:space="preserve"> of the Year</w:t>
                </w:r>
              </w:p>
            </w:sdtContent>
          </w:sdt>
        </w:tc>
      </w:tr>
    </w:tbl>
    <w:p w14:paraId="7CC61751" w14:textId="61374536" w:rsidR="00086CAE" w:rsidRPr="00086CAE" w:rsidRDefault="00086CAE" w:rsidP="00086CAE">
      <w:pPr>
        <w:rPr>
          <w:rFonts w:cstheme="minorHAnsi"/>
          <w:szCs w:val="24"/>
          <w:lang w:val="en-GB"/>
        </w:rPr>
      </w:pPr>
      <w:r>
        <w:rPr>
          <w:rFonts w:cstheme="minorHAnsi"/>
          <w:szCs w:val="24"/>
          <w:lang w:val="en-GB"/>
        </w:rPr>
        <w:t>Entries</w:t>
      </w:r>
      <w:r w:rsidRPr="00086CAE">
        <w:rPr>
          <w:rFonts w:cstheme="minorHAnsi"/>
          <w:szCs w:val="24"/>
          <w:lang w:val="en-GB"/>
        </w:rPr>
        <w:t xml:space="preserve"> are invited from employers who wish to recognise employees that have made an outstanding, year-round contribution to their business or organisation. Judges will consider the following criteria:</w:t>
      </w:r>
    </w:p>
    <w:p w14:paraId="56796E4B" w14:textId="77777777" w:rsidR="00086CAE" w:rsidRPr="00086CAE" w:rsidRDefault="00086CAE" w:rsidP="00253172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086CAE">
        <w:rPr>
          <w:rFonts w:cstheme="minorHAnsi"/>
          <w:szCs w:val="24"/>
          <w:lang w:val="en-GB"/>
        </w:rPr>
        <w:t>The scope and impact of the nominee’s work.</w:t>
      </w:r>
    </w:p>
    <w:p w14:paraId="0B89146E" w14:textId="77777777" w:rsidR="00086CAE" w:rsidRPr="00086CAE" w:rsidRDefault="00086CAE" w:rsidP="00253172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086CAE">
        <w:rPr>
          <w:rFonts w:cstheme="minorHAnsi"/>
          <w:szCs w:val="24"/>
          <w:lang w:val="en-GB"/>
        </w:rPr>
        <w:t>Initiative and innovation demonstrated by the nominee.</w:t>
      </w:r>
    </w:p>
    <w:p w14:paraId="24E189FE" w14:textId="77777777" w:rsidR="00086CAE" w:rsidRPr="00086CAE" w:rsidRDefault="00086CAE" w:rsidP="00253172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086CAE">
        <w:rPr>
          <w:rFonts w:cstheme="minorHAnsi"/>
          <w:szCs w:val="24"/>
          <w:lang w:val="en-GB"/>
        </w:rPr>
        <w:t>How the nominee has made a difference within the business/organisation or community.</w:t>
      </w:r>
    </w:p>
    <w:p w14:paraId="7B779A6E" w14:textId="77777777" w:rsidR="00086CAE" w:rsidRPr="00086CAE" w:rsidRDefault="00086CAE" w:rsidP="00253172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086CAE">
        <w:rPr>
          <w:rFonts w:cstheme="minorHAnsi"/>
          <w:szCs w:val="24"/>
          <w:lang w:val="en-GB"/>
        </w:rPr>
        <w:t>Any obstacles or challenges the nominee has overcome to achieve their results.</w:t>
      </w:r>
    </w:p>
    <w:p w14:paraId="366C60E7" w14:textId="77777777" w:rsidR="00086CAE" w:rsidRPr="00086CAE" w:rsidRDefault="00086CAE" w:rsidP="00086CAE">
      <w:pPr>
        <w:rPr>
          <w:rFonts w:cstheme="minorHAnsi"/>
          <w:szCs w:val="24"/>
          <w:lang w:val="en-GB"/>
        </w:rPr>
      </w:pPr>
      <w:r w:rsidRPr="00086CAE">
        <w:rPr>
          <w:rFonts w:cstheme="minorHAnsi"/>
          <w:szCs w:val="24"/>
          <w:lang w:val="en-GB"/>
        </w:rPr>
        <w:t>Show us why your nominee deserves to be Employee of the Year!</w:t>
      </w:r>
    </w:p>
    <w:p w14:paraId="6CA45126" w14:textId="77777777" w:rsid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6C832CC1" w14:textId="77777777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571355D9" w14:textId="77777777" w:rsidR="00086CAE" w:rsidRPr="00086CAE" w:rsidRDefault="00086CAE" w:rsidP="00086CAE">
      <w:p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Include the following to ensure a strong nomination:</w:t>
      </w:r>
    </w:p>
    <w:p w14:paraId="1BD15BFF" w14:textId="77777777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A clear overview of the nominee’s role, tenure, and responsibilities.</w:t>
      </w:r>
    </w:p>
    <w:p w14:paraId="49C30A45" w14:textId="14504B1D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 xml:space="preserve">Specific examples of successes, including measurable outcomes where possible.  </w:t>
      </w:r>
      <w:r w:rsidRPr="00B63751">
        <w:rPr>
          <w:rFonts w:cstheme="minorHAnsi"/>
          <w:szCs w:val="24"/>
          <w:lang w:val="en-GB"/>
        </w:rPr>
        <w:t>Consider cost reductions, revenue improvement, project completion, team advancement</w:t>
      </w:r>
      <w:r w:rsidR="00B63751" w:rsidRPr="00B63751">
        <w:rPr>
          <w:rFonts w:cstheme="minorHAnsi"/>
          <w:szCs w:val="24"/>
          <w:lang w:val="en-GB"/>
        </w:rPr>
        <w:t>.</w:t>
      </w:r>
    </w:p>
    <w:p w14:paraId="5A6DE197" w14:textId="77777777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Details of challenges overcome and how the nominee addressed them.</w:t>
      </w:r>
    </w:p>
    <w:p w14:paraId="4474469B" w14:textId="69FA8C19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Examples of how the nominee has exceeded expectations.</w:t>
      </w:r>
      <w:r w:rsidR="00B63751" w:rsidRPr="00B63751">
        <w:rPr>
          <w:rFonts w:cstheme="minorHAnsi"/>
          <w:b/>
          <w:bCs/>
          <w:i/>
          <w:iCs/>
          <w:szCs w:val="24"/>
          <w:lang w:val="en-GB"/>
        </w:rPr>
        <w:t xml:space="preserve"> </w:t>
      </w:r>
      <w:r w:rsidR="00B63751" w:rsidRPr="00B63751">
        <w:rPr>
          <w:rFonts w:cstheme="minorHAnsi"/>
          <w:szCs w:val="24"/>
          <w:lang w:val="en-GB"/>
        </w:rPr>
        <w:t>Provide examples of mentorship, leadership, collaboration or influence on colleagues or the broader community.</w:t>
      </w:r>
    </w:p>
    <w:p w14:paraId="3BC57F9A" w14:textId="77777777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High-quality testimonials or endorsements.</w:t>
      </w:r>
    </w:p>
    <w:p w14:paraId="22BD01E0" w14:textId="4BDD7DE9" w:rsidR="00086CAE" w:rsidRPr="00086CAE" w:rsidRDefault="00086CAE" w:rsidP="00253172">
      <w:pPr>
        <w:pStyle w:val="ListParagraph"/>
        <w:numPr>
          <w:ilvl w:val="0"/>
          <w:numId w:val="11"/>
        </w:numPr>
        <w:rPr>
          <w:rFonts w:cstheme="minorHAnsi"/>
          <w:i/>
          <w:iCs/>
          <w:szCs w:val="24"/>
          <w:lang w:val="en-GB"/>
        </w:rPr>
      </w:pPr>
      <w:r w:rsidRPr="00086CAE">
        <w:rPr>
          <w:rFonts w:cstheme="minorHAnsi"/>
          <w:i/>
          <w:iCs/>
          <w:szCs w:val="24"/>
          <w:lang w:val="en-GB"/>
        </w:rPr>
        <w:t>Relevant visuals that illustrate the nominee’s impact, e.g., photos of achievements, recognition or community involvement.</w:t>
      </w:r>
      <w:r w:rsidRPr="00086CAE">
        <w:rPr>
          <w:rFonts w:cstheme="minorHAnsi"/>
          <w:i/>
          <w:iCs/>
          <w:szCs w:val="24"/>
          <w:lang w:val="en-GB"/>
        </w:rPr>
        <w:br/>
      </w:r>
    </w:p>
    <w:p w14:paraId="5B4748BA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07F32585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26C082F7" w14:textId="77777777" w:rsidR="00796491" w:rsidRDefault="00796491" w:rsidP="00796491">
      <w:pPr>
        <w:rPr>
          <w:rFonts w:asciiTheme="majorHAnsi" w:hAnsiTheme="majorHAnsi"/>
          <w:sz w:val="22"/>
          <w:lang w:val="en-GB"/>
        </w:rPr>
      </w:pPr>
    </w:p>
    <w:p w14:paraId="6D6D7660" w14:textId="5A4DEE50" w:rsidR="00796491" w:rsidRPr="00276E7A" w:rsidRDefault="00796491" w:rsidP="00796491">
      <w:pPr>
        <w:rPr>
          <w:rFonts w:asciiTheme="majorHAnsi" w:hAnsiTheme="majorHAnsi"/>
          <w:sz w:val="22"/>
          <w:lang w:val="en-GB"/>
        </w:rPr>
      </w:pPr>
    </w:p>
    <w:p w14:paraId="3FE8A64C" w14:textId="52B204A3" w:rsidR="00276E7A" w:rsidRPr="00276E7A" w:rsidRDefault="00276E7A" w:rsidP="00276E7A">
      <w:pPr>
        <w:rPr>
          <w:rFonts w:asciiTheme="majorHAnsi" w:hAnsiTheme="majorHAnsi"/>
          <w:sz w:val="22"/>
          <w:lang w:val="en-GB"/>
        </w:rPr>
      </w:pPr>
    </w:p>
    <w:p w14:paraId="197B93FA" w14:textId="7C913711" w:rsidR="00086CAE" w:rsidRPr="00086CAE" w:rsidRDefault="00083074" w:rsidP="00253172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1AE71A78">
                <wp:simplePos x="0" y="0"/>
                <wp:positionH relativeFrom="margin">
                  <wp:align>right</wp:align>
                </wp:positionH>
                <wp:positionV relativeFrom="paragraph">
                  <wp:posOffset>619760</wp:posOffset>
                </wp:positionV>
                <wp:extent cx="6149340" cy="35280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52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48.8pt;width:484.2pt;height:277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="00086CAE"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a short introduction to your nominee, including their role, length of service and key responsibilities. (Max 100 words)</w:t>
      </w:r>
    </w:p>
    <w:p w14:paraId="696F1ABD" w14:textId="4A320907" w:rsidR="00083074" w:rsidRPr="00086CAE" w:rsidRDefault="00086CAE" w:rsidP="00253172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48EA35ED">
                <wp:simplePos x="0" y="0"/>
                <wp:positionH relativeFrom="margin">
                  <wp:align>left</wp:align>
                </wp:positionH>
                <wp:positionV relativeFrom="paragraph">
                  <wp:posOffset>4585335</wp:posOffset>
                </wp:positionV>
                <wp:extent cx="6149340" cy="3665220"/>
                <wp:effectExtent l="0" t="0" r="22860" b="1143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361.05pt;width:484.2pt;height:288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specific examples of the nominee’s accomplishments in the past year and explain their impact on your business, organisation</w:t>
      </w:r>
      <w:r w:rsidR="0025317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or community. (Max 200 words)</w:t>
      </w:r>
    </w:p>
    <w:p w14:paraId="4CADF108" w14:textId="40DB0F81" w:rsidR="00083074" w:rsidRDefault="00086CAE" w:rsidP="00253172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11E668C0">
                <wp:simplePos x="0" y="0"/>
                <wp:positionH relativeFrom="margin">
                  <wp:align>left</wp:align>
                </wp:positionH>
                <wp:positionV relativeFrom="paragraph">
                  <wp:posOffset>810260</wp:posOffset>
                </wp:positionV>
                <wp:extent cx="6149340" cy="335280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63.8pt;width:484.2pt;height:26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Describe any significant challenges the nominee has encountered and how they overcame them, demonstrating resilience or problem-solving skills. (Max 200 words)</w:t>
      </w:r>
    </w:p>
    <w:p w14:paraId="14BB3CAF" w14:textId="77777777" w:rsidR="00086CAE" w:rsidRPr="00086CAE" w:rsidRDefault="00086CAE" w:rsidP="00086CAE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74149754" w14:textId="7CBD5149" w:rsidR="00796491" w:rsidRPr="00086CAE" w:rsidRDefault="00083074" w:rsidP="00253172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57CEEA62">
                <wp:simplePos x="0" y="0"/>
                <wp:positionH relativeFrom="margin">
                  <wp:align>left</wp:align>
                </wp:positionH>
                <wp:positionV relativeFrom="paragraph">
                  <wp:posOffset>623570</wp:posOffset>
                </wp:positionV>
                <wp:extent cx="6149340" cy="312420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29" type="#_x0000_t202" style="position:absolute;left:0;text-align:left;margin-left:0;margin-top:49.1pt;width:484.2pt;height:24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6CAE" w:rsidRPr="00086CAE">
        <w:rPr>
          <w:rFonts w:asciiTheme="majorHAnsi" w:hAnsiTheme="majorHAnsi"/>
          <w:color w:val="0081B3" w:themeColor="accent4" w:themeShade="BF"/>
          <w:sz w:val="28"/>
          <w:szCs w:val="28"/>
        </w:rPr>
        <w:t>Illustrate how the nominee has inspired others or contributed to a positive culture within your organisation and the wider community.</w:t>
      </w:r>
      <w:r w:rsidR="00086CAE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 (Max 200 words)</w:t>
      </w:r>
    </w:p>
    <w:p w14:paraId="35E45914" w14:textId="77777777" w:rsidR="00796491" w:rsidRDefault="00796491" w:rsidP="00796491">
      <w:pPr>
        <w:pStyle w:val="ListParagraph"/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27333920" w14:textId="77777777" w:rsidR="00796491" w:rsidRPr="00086CAE" w:rsidRDefault="00796491" w:rsidP="00086CAE">
      <w:pPr>
        <w:rPr>
          <w:rFonts w:asciiTheme="majorHAnsi" w:hAnsiTheme="majorHAnsi"/>
          <w:color w:val="0081B3" w:themeColor="accent4" w:themeShade="BF"/>
          <w:sz w:val="28"/>
          <w:szCs w:val="28"/>
        </w:rPr>
      </w:pPr>
    </w:p>
    <w:p w14:paraId="12B86489" w14:textId="21C92483" w:rsidR="00086CAE" w:rsidRDefault="00086CAE" w:rsidP="00253172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feedback or endorsements from colleagues, clients</w:t>
      </w:r>
      <w:r w:rsidR="00253172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 </w:t>
      </w: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 xml:space="preserve">or other stakeholders that highlight your nominee’s contribution and character. (Max 1 side of A4 or a </w:t>
      </w:r>
    </w:p>
    <w:p w14:paraId="7CC65221" w14:textId="79C20207" w:rsidR="00086CAE" w:rsidRPr="00086CAE" w:rsidRDefault="00086CAE" w:rsidP="00086CAE">
      <w:pPr>
        <w:pStyle w:val="ListParagraph"/>
        <w:spacing w:before="0" w:after="160" w:line="278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A2570F" wp14:editId="22D4B849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6149340" cy="8191500"/>
                <wp:effectExtent l="0" t="0" r="22860" b="19050"/>
                <wp:wrapSquare wrapText="bothSides"/>
                <wp:docPr id="1579226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819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B5F0E" w14:textId="02D3D5B7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570F" id="_x0000_s1030" type="#_x0000_t202" style="position:absolute;left:0;text-align:left;margin-left:0;margin-top:22.4pt;width:484.2pt;height:64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">
                <v:textbox>
                  <w:txbxContent>
                    <w:p w14:paraId="597B5F0E" w14:textId="02D3D5B7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link to a document)</w:t>
      </w:r>
    </w:p>
    <w:p w14:paraId="0B37AD5A" w14:textId="3F4F942C" w:rsidR="00796491" w:rsidRPr="00086CAE" w:rsidRDefault="00083074" w:rsidP="00253172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72051DE4">
                <wp:simplePos x="0" y="0"/>
                <wp:positionH relativeFrom="margin">
                  <wp:align>left</wp:align>
                </wp:positionH>
                <wp:positionV relativeFrom="paragraph">
                  <wp:posOffset>789940</wp:posOffset>
                </wp:positionV>
                <wp:extent cx="6149340" cy="7833360"/>
                <wp:effectExtent l="0" t="0" r="22860" b="1524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783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31" type="#_x0000_t202" style="position:absolute;left:0;text-align:left;margin-left:0;margin-top:62.2pt;width:484.2pt;height:616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  <w:r w:rsidR="00086CAE" w:rsidRPr="00086CAE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visuals that showcase your nominee’s work, achievements or recognition. (Max 2 sides of A4 or a link to a document)</w:t>
      </w:r>
    </w:p>
    <w:p w14:paraId="53DFB2BD" w14:textId="0DFE1225" w:rsidR="00796491" w:rsidRPr="00796491" w:rsidRDefault="00796491" w:rsidP="00796491">
      <w:pPr>
        <w:rPr>
          <w:noProof/>
          <w:lang w:val="en-GB"/>
        </w:rPr>
      </w:pPr>
    </w:p>
    <w:sectPr w:rsidR="00796491" w:rsidRPr="00796491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B9792" w14:textId="77777777" w:rsidR="00E72C4D" w:rsidRDefault="00E72C4D" w:rsidP="005A20E2">
      <w:pPr>
        <w:spacing w:after="0"/>
      </w:pPr>
      <w:r>
        <w:separator/>
      </w:r>
    </w:p>
    <w:p w14:paraId="21129E0C" w14:textId="77777777" w:rsidR="00E72C4D" w:rsidRDefault="00E72C4D"/>
    <w:p w14:paraId="6245FC50" w14:textId="77777777" w:rsidR="00E72C4D" w:rsidRDefault="00E72C4D" w:rsidP="009B4773"/>
    <w:p w14:paraId="31ED6D9E" w14:textId="77777777" w:rsidR="00E72C4D" w:rsidRDefault="00E72C4D" w:rsidP="00513832"/>
  </w:endnote>
  <w:endnote w:type="continuationSeparator" w:id="0">
    <w:p w14:paraId="31E9E59C" w14:textId="77777777" w:rsidR="00E72C4D" w:rsidRDefault="00E72C4D" w:rsidP="005A20E2">
      <w:pPr>
        <w:spacing w:after="0"/>
      </w:pPr>
      <w:r>
        <w:continuationSeparator/>
      </w:r>
    </w:p>
    <w:p w14:paraId="751A6F1B" w14:textId="77777777" w:rsidR="00E72C4D" w:rsidRDefault="00E72C4D"/>
    <w:p w14:paraId="12254C0F" w14:textId="77777777" w:rsidR="00E72C4D" w:rsidRDefault="00E72C4D" w:rsidP="009B4773"/>
    <w:p w14:paraId="3BE388A2" w14:textId="77777777" w:rsidR="00E72C4D" w:rsidRDefault="00E72C4D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4C5A1" w14:textId="77777777" w:rsidR="00E72C4D" w:rsidRDefault="00E72C4D" w:rsidP="005A20E2">
      <w:pPr>
        <w:spacing w:after="0"/>
      </w:pPr>
      <w:r>
        <w:separator/>
      </w:r>
    </w:p>
    <w:p w14:paraId="04DE8F9A" w14:textId="77777777" w:rsidR="00E72C4D" w:rsidRDefault="00E72C4D"/>
    <w:p w14:paraId="6937BFD0" w14:textId="77777777" w:rsidR="00E72C4D" w:rsidRDefault="00E72C4D" w:rsidP="009B4773"/>
    <w:p w14:paraId="1AC68999" w14:textId="77777777" w:rsidR="00E72C4D" w:rsidRDefault="00E72C4D" w:rsidP="00513832"/>
  </w:footnote>
  <w:footnote w:type="continuationSeparator" w:id="0">
    <w:p w14:paraId="1262CE50" w14:textId="77777777" w:rsidR="00E72C4D" w:rsidRDefault="00E72C4D" w:rsidP="005A20E2">
      <w:pPr>
        <w:spacing w:after="0"/>
      </w:pPr>
      <w:r>
        <w:continuationSeparator/>
      </w:r>
    </w:p>
    <w:p w14:paraId="7391876F" w14:textId="77777777" w:rsidR="00E72C4D" w:rsidRDefault="00E72C4D"/>
    <w:p w14:paraId="3105AC41" w14:textId="77777777" w:rsidR="00E72C4D" w:rsidRDefault="00E72C4D" w:rsidP="009B4773"/>
    <w:p w14:paraId="41AE0810" w14:textId="77777777" w:rsidR="00E72C4D" w:rsidRDefault="00E72C4D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40D56DC9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086CAE">
          <w:rPr>
            <w:noProof/>
            <w:lang w:val="en-GB"/>
          </w:rPr>
          <w:t>Employee of the 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00DF"/>
    <w:multiLevelType w:val="hybridMultilevel"/>
    <w:tmpl w:val="18028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294F84"/>
    <w:multiLevelType w:val="hybridMultilevel"/>
    <w:tmpl w:val="7DB03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4"/>
  </w:num>
  <w:num w:numId="3" w16cid:durableId="1529758716">
    <w:abstractNumId w:val="2"/>
  </w:num>
  <w:num w:numId="4" w16cid:durableId="1486505523">
    <w:abstractNumId w:val="6"/>
  </w:num>
  <w:num w:numId="5" w16cid:durableId="1156335852">
    <w:abstractNumId w:val="1"/>
  </w:num>
  <w:num w:numId="6" w16cid:durableId="788665182">
    <w:abstractNumId w:val="9"/>
  </w:num>
  <w:num w:numId="7" w16cid:durableId="1342245932">
    <w:abstractNumId w:val="0"/>
  </w:num>
  <w:num w:numId="8" w16cid:durableId="180291523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8"/>
  </w:num>
  <w:num w:numId="10" w16cid:durableId="355816407">
    <w:abstractNumId w:val="7"/>
  </w:num>
  <w:num w:numId="11" w16cid:durableId="971449309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54065"/>
    <w:rsid w:val="00160392"/>
    <w:rsid w:val="00164319"/>
    <w:rsid w:val="00194FEC"/>
    <w:rsid w:val="001A5429"/>
    <w:rsid w:val="001D1C22"/>
    <w:rsid w:val="001E11F1"/>
    <w:rsid w:val="001E1E58"/>
    <w:rsid w:val="00206719"/>
    <w:rsid w:val="00207A17"/>
    <w:rsid w:val="00214192"/>
    <w:rsid w:val="00240312"/>
    <w:rsid w:val="00247B17"/>
    <w:rsid w:val="00252E4A"/>
    <w:rsid w:val="00253172"/>
    <w:rsid w:val="002642A8"/>
    <w:rsid w:val="00276E7A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4F54CA"/>
    <w:rsid w:val="00513832"/>
    <w:rsid w:val="00526C37"/>
    <w:rsid w:val="00533047"/>
    <w:rsid w:val="005444B2"/>
    <w:rsid w:val="00562DAA"/>
    <w:rsid w:val="00564A10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003C"/>
    <w:rsid w:val="0092125E"/>
    <w:rsid w:val="00924319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63751"/>
    <w:rsid w:val="00B7636D"/>
    <w:rsid w:val="00B80CF1"/>
    <w:rsid w:val="00BA2A38"/>
    <w:rsid w:val="00BA31C4"/>
    <w:rsid w:val="00BB02E6"/>
    <w:rsid w:val="00BD0C60"/>
    <w:rsid w:val="00C17BCF"/>
    <w:rsid w:val="00C3246A"/>
    <w:rsid w:val="00C47299"/>
    <w:rsid w:val="00C65564"/>
    <w:rsid w:val="00C92EF3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2C4D"/>
    <w:rsid w:val="00E75006"/>
    <w:rsid w:val="00E84350"/>
    <w:rsid w:val="00E85863"/>
    <w:rsid w:val="00E91548"/>
    <w:rsid w:val="00E91AE4"/>
    <w:rsid w:val="00EA431D"/>
    <w:rsid w:val="00EB5E21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C7A89"/>
    <w:rsid w:val="003B56FC"/>
    <w:rsid w:val="004B4A65"/>
    <w:rsid w:val="004F54CA"/>
    <w:rsid w:val="008A138B"/>
    <w:rsid w:val="008B59E4"/>
    <w:rsid w:val="0092003C"/>
    <w:rsid w:val="00F5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2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2025-02-02T20:24:00Z</dcterms:created>
  <dcterms:modified xsi:type="dcterms:W3CDTF">2025-02-02T20:24:00Z</dcterms:modified>
  <cp:contentStatus>Employee of the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