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276E7A" w:rsidRPr="00276E7A" w14:paraId="7339ED65" w14:textId="77777777" w:rsidTr="00276E7A">
        <w:trPr>
          <w:trHeight w:val="1152"/>
        </w:trPr>
        <w:tc>
          <w:tcPr>
            <w:tcW w:w="9746" w:type="dxa"/>
            <w:gridSpan w:val="3"/>
            <w:vAlign w:val="center"/>
          </w:tcPr>
          <w:p w14:paraId="57E7D096" w14:textId="15859167" w:rsidR="005854DB" w:rsidRPr="00276E7A" w:rsidRDefault="00000000" w:rsidP="006B6F1A">
            <w:pPr>
              <w:pStyle w:val="Title"/>
              <w:rPr>
                <w:noProof/>
                <w:color w:val="0081B3" w:themeColor="accent4" w:themeShade="BF"/>
                <w:lang w:val="en-GB"/>
              </w:rPr>
            </w:pPr>
            <w:sdt>
              <w:sdtPr>
                <w:rPr>
                  <w:noProof/>
                  <w:color w:val="0081B3" w:themeColor="accent4" w:themeShade="BF"/>
                  <w:lang w:val="en-GB"/>
                </w:rPr>
                <w:alias w:val="Title"/>
                <w:tag w:val=""/>
                <w:id w:val="2016188051"/>
                <w:placeholder>
                  <w:docPart w:val="540188599ABA46F3B636A4C3BFC1CBA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276E7A" w:rsidRPr="00276E7A">
                  <w:rPr>
                    <w:noProof/>
                    <w:color w:val="0081B3" w:themeColor="accent4" w:themeShade="BF"/>
                    <w:lang w:val="en-GB"/>
                  </w:rPr>
                  <w:t>Cirencester Chamber of Commerce Business Awards 2025</w:t>
                </w:r>
              </w:sdtContent>
            </w:sdt>
          </w:p>
        </w:tc>
      </w:tr>
      <w:tr w:rsidR="005854DB" w:rsidRPr="00970B7C" w14:paraId="3AE220A2" w14:textId="77777777" w:rsidTr="00276E7A">
        <w:trPr>
          <w:trHeight w:val="144"/>
        </w:trPr>
        <w:tc>
          <w:tcPr>
            <w:tcW w:w="1501" w:type="dxa"/>
            <w:shd w:val="clear" w:color="auto" w:fill="auto"/>
          </w:tcPr>
          <w:p w14:paraId="105532E8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7130" w:type="dxa"/>
            <w:shd w:val="clear" w:color="auto" w:fill="64B2C1" w:themeFill="background2"/>
            <w:vAlign w:val="center"/>
          </w:tcPr>
          <w:p w14:paraId="2F8EA175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1115" w:type="dxa"/>
            <w:shd w:val="clear" w:color="auto" w:fill="auto"/>
          </w:tcPr>
          <w:p w14:paraId="0DD4E1AB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</w:tr>
      <w:tr w:rsidR="005854DB" w:rsidRPr="00970B7C" w14:paraId="05980E9C" w14:textId="77777777" w:rsidTr="00276E7A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sdt>
            <w:sdtPr>
              <w:rPr>
                <w:b/>
                <w:bCs/>
                <w:noProof/>
                <w:color w:val="0081B3" w:themeColor="accent4" w:themeShade="BF"/>
                <w:sz w:val="36"/>
                <w:szCs w:val="18"/>
                <w:lang w:val="en-GB"/>
              </w:rPr>
              <w:alias w:val="Subtitle"/>
              <w:tag w:val=""/>
              <w:id w:val="1073854703"/>
              <w:placeholder>
                <w:docPart w:val="6DE280CE94B24631B6314BC0383CB90A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00AB395" w14:textId="4F9D0ED7" w:rsidR="005854DB" w:rsidRPr="00276E7A" w:rsidRDefault="00BA2D11" w:rsidP="006B6F1A">
                <w:pPr>
                  <w:pStyle w:val="Subtitle"/>
                  <w:rPr>
                    <w:noProof/>
                    <w:color w:val="0081B3" w:themeColor="accent4" w:themeShade="BF"/>
                    <w:lang w:val="en-GB"/>
                  </w:rPr>
                </w:pPr>
                <w:r w:rsidRPr="00BA2D11">
                  <w:rPr>
                    <w:b/>
                    <w:bCs/>
                    <w:noProof/>
                    <w:color w:val="0081B3" w:themeColor="accent4" w:themeShade="BF"/>
                    <w:sz w:val="36"/>
                    <w:szCs w:val="18"/>
                    <w:lang w:val="en-GB"/>
                  </w:rPr>
                  <w:t xml:space="preserve">Creative </w:t>
                </w:r>
                <w:r w:rsidR="006131B3">
                  <w:rPr>
                    <w:b/>
                    <w:bCs/>
                    <w:noProof/>
                    <w:color w:val="0081B3" w:themeColor="accent4" w:themeShade="BF"/>
                    <w:sz w:val="36"/>
                    <w:szCs w:val="18"/>
                    <w:lang w:val="en-GB"/>
                  </w:rPr>
                  <w:t>and</w:t>
                </w:r>
                <w:r w:rsidRPr="00BA2D11">
                  <w:rPr>
                    <w:b/>
                    <w:bCs/>
                    <w:noProof/>
                    <w:color w:val="0081B3" w:themeColor="accent4" w:themeShade="BF"/>
                    <w:sz w:val="36"/>
                    <w:szCs w:val="18"/>
                    <w:lang w:val="en-GB"/>
                  </w:rPr>
                  <w:t xml:space="preserve"> Lifestyle Service Provider of the Year</w:t>
                </w:r>
              </w:p>
            </w:sdtContent>
          </w:sdt>
        </w:tc>
      </w:tr>
    </w:tbl>
    <w:p w14:paraId="40698382" w14:textId="32B2A8E9" w:rsidR="005C0E6C" w:rsidRPr="005C0E6C" w:rsidRDefault="005C0E6C" w:rsidP="005C0E6C">
      <w:p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This award honours individuals and businesses that enhance our daily lives, wellbeing and creativity through personal, lifestyle, community and creative services.</w:t>
      </w:r>
    </w:p>
    <w:p w14:paraId="2AE6F7FB" w14:textId="77777777" w:rsidR="005C0E6C" w:rsidRPr="005C0E6C" w:rsidRDefault="005C0E6C" w:rsidP="005C0E6C">
      <w:p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It is open to:</w:t>
      </w:r>
    </w:p>
    <w:p w14:paraId="79C42548" w14:textId="77777777" w:rsidR="005C0E6C" w:rsidRPr="005C0E6C" w:rsidRDefault="005C0E6C" w:rsidP="00CD73C7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Health and fitness professionals.</w:t>
      </w:r>
    </w:p>
    <w:p w14:paraId="74D737D6" w14:textId="77777777" w:rsidR="005C0E6C" w:rsidRPr="005C0E6C" w:rsidRDefault="005C0E6C" w:rsidP="00CD73C7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Wellbeing practitioners.</w:t>
      </w:r>
    </w:p>
    <w:p w14:paraId="7F85F02B" w14:textId="77777777" w:rsidR="005C0E6C" w:rsidRPr="005C0E6C" w:rsidRDefault="005C0E6C" w:rsidP="00CD73C7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Beauty specialists.</w:t>
      </w:r>
    </w:p>
    <w:p w14:paraId="505BA352" w14:textId="77777777" w:rsidR="005C0E6C" w:rsidRPr="005C0E6C" w:rsidRDefault="005C0E6C" w:rsidP="00CD73C7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Pet service providers.</w:t>
      </w:r>
    </w:p>
    <w:p w14:paraId="66956AD0" w14:textId="77777777" w:rsidR="005C0E6C" w:rsidRPr="005C0E6C" w:rsidRDefault="005C0E6C" w:rsidP="00CD73C7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Childcare providers.</w:t>
      </w:r>
    </w:p>
    <w:p w14:paraId="0D2F883B" w14:textId="559B5F0D" w:rsidR="005C0E6C" w:rsidRPr="005C0E6C" w:rsidRDefault="005C0E6C" w:rsidP="00CD73C7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Freelance photographers, videographers, designers and other creative professionals.</w:t>
      </w:r>
    </w:p>
    <w:p w14:paraId="7389EAAA" w14:textId="77777777" w:rsidR="005C0E6C" w:rsidRPr="005C0E6C" w:rsidRDefault="005C0E6C" w:rsidP="005C0E6C">
      <w:p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Judges will be looking for:</w:t>
      </w:r>
    </w:p>
    <w:p w14:paraId="0CFC748C" w14:textId="449A678A" w:rsidR="005C0E6C" w:rsidRPr="005C0E6C" w:rsidRDefault="005C0E6C" w:rsidP="00CD73C7">
      <w:pPr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Excellence in delivering services that improve the quality of life, wellbeing or creativity of clients or the community.</w:t>
      </w:r>
    </w:p>
    <w:p w14:paraId="4C0FCAD8" w14:textId="77777777" w:rsidR="005C0E6C" w:rsidRPr="005C0E6C" w:rsidRDefault="005C0E6C" w:rsidP="00CD73C7">
      <w:pPr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Innovation in services or approaches.</w:t>
      </w:r>
    </w:p>
    <w:p w14:paraId="14E58BD9" w14:textId="77777777" w:rsidR="005C0E6C" w:rsidRPr="005C0E6C" w:rsidRDefault="005C0E6C" w:rsidP="00CD73C7">
      <w:pPr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A strong connection to the community and demonstrable impact.</w:t>
      </w:r>
    </w:p>
    <w:p w14:paraId="4532D355" w14:textId="0B06BA0E" w:rsidR="005C0E6C" w:rsidRPr="005C0E6C" w:rsidRDefault="005C0E6C" w:rsidP="005C0E6C">
      <w:p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Show us how your business brings creativity, vitality and value to people’s lives!</w:t>
      </w:r>
    </w:p>
    <w:p w14:paraId="6CA45126" w14:textId="7BD758DF" w:rsid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6C832CC1" w14:textId="7C819EF6" w:rsidR="00276E7A" w:rsidRPr="00276E7A" w:rsidRDefault="00276E7A" w:rsidP="00276E7A">
      <w:pPr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</w:pPr>
      <w:r w:rsidRPr="00276E7A"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  <w:t>Checklist for Entrants</w:t>
      </w:r>
    </w:p>
    <w:p w14:paraId="2971349D" w14:textId="67393E24" w:rsidR="005C0E6C" w:rsidRPr="005C0E6C" w:rsidRDefault="005C0E6C" w:rsidP="005C0E6C">
      <w:p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To complete your entry, include:</w:t>
      </w:r>
    </w:p>
    <w:p w14:paraId="76FC3A75" w14:textId="77777777" w:rsidR="005C0E6C" w:rsidRPr="005C0E6C" w:rsidRDefault="005C0E6C" w:rsidP="00CD73C7">
      <w:pPr>
        <w:numPr>
          <w:ilvl w:val="0"/>
          <w:numId w:val="12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A concise overview of your business and its services.</w:t>
      </w:r>
    </w:p>
    <w:p w14:paraId="455B8906" w14:textId="77777777" w:rsidR="005C0E6C" w:rsidRPr="005C0E6C" w:rsidRDefault="005C0E6C" w:rsidP="00CD73C7">
      <w:pPr>
        <w:numPr>
          <w:ilvl w:val="0"/>
          <w:numId w:val="12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Specific examples of how your services improve the lives or creativity of clients or communities.</w:t>
      </w:r>
    </w:p>
    <w:p w14:paraId="63A48205" w14:textId="77777777" w:rsidR="005C0E6C" w:rsidRPr="005C0E6C" w:rsidRDefault="005C0E6C" w:rsidP="00CD73C7">
      <w:pPr>
        <w:numPr>
          <w:ilvl w:val="0"/>
          <w:numId w:val="12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Details about what makes your approach unique or innovative.</w:t>
      </w:r>
    </w:p>
    <w:p w14:paraId="391CE7A9" w14:textId="77777777" w:rsidR="005C0E6C" w:rsidRPr="005C0E6C" w:rsidRDefault="005C0E6C" w:rsidP="00CD73C7">
      <w:pPr>
        <w:numPr>
          <w:ilvl w:val="0"/>
          <w:numId w:val="12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Evidence of your contributions to the community.</w:t>
      </w:r>
    </w:p>
    <w:p w14:paraId="24F0232D" w14:textId="77777777" w:rsidR="005C0E6C" w:rsidRPr="005C0E6C" w:rsidRDefault="005C0E6C" w:rsidP="00CD73C7">
      <w:pPr>
        <w:numPr>
          <w:ilvl w:val="0"/>
          <w:numId w:val="12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High-quality testimonials or reviews to validate your entry.</w:t>
      </w:r>
    </w:p>
    <w:p w14:paraId="3FE8A64C" w14:textId="1C1C6289" w:rsidR="00276E7A" w:rsidRPr="005C0E6C" w:rsidRDefault="005C0E6C" w:rsidP="00CD73C7">
      <w:pPr>
        <w:numPr>
          <w:ilvl w:val="0"/>
          <w:numId w:val="12"/>
        </w:num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Relevant visuals that illustrate your creativity, impact or connection to the community.</w:t>
      </w:r>
    </w:p>
    <w:p w14:paraId="4FCD69C3" w14:textId="4C3B6DB3" w:rsidR="00F05537" w:rsidRDefault="00F05537" w:rsidP="00CD73C7">
      <w:pPr>
        <w:numPr>
          <w:ilvl w:val="0"/>
          <w:numId w:val="8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276E7A">
        <w:rPr>
          <w:noProof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162074" wp14:editId="032EE16C">
                <wp:simplePos x="0" y="0"/>
                <wp:positionH relativeFrom="margin">
                  <wp:align>right</wp:align>
                </wp:positionH>
                <wp:positionV relativeFrom="paragraph">
                  <wp:posOffset>686435</wp:posOffset>
                </wp:positionV>
                <wp:extent cx="6149340" cy="2790825"/>
                <wp:effectExtent l="0" t="0" r="228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CFAD" w14:textId="7102E5E6" w:rsidR="00276E7A" w:rsidRDefault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20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pt;margin-top:54.05pt;width:484.2pt;height:219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">
                <v:textbox>
                  <w:txbxContent>
                    <w:p w14:paraId="568FCFAD" w14:textId="7102E5E6" w:rsidR="00276E7A" w:rsidRDefault="00276E7A"/>
                  </w:txbxContent>
                </v:textbox>
                <w10:wrap type="square" anchorx="margin"/>
              </v:shape>
            </w:pict>
          </mc:Fallback>
        </mc:AlternateContent>
      </w:r>
      <w:r w:rsidR="005C0E6C" w:rsidRPr="005C0E6C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Provide a short introduction to your business, including the services you offer and the clients or communities you serve. (Max 100 words)</w:t>
      </w:r>
    </w:p>
    <w:p w14:paraId="68892F98" w14:textId="77777777" w:rsidR="005C0E6C" w:rsidRPr="005C0E6C" w:rsidRDefault="005C0E6C" w:rsidP="005C0E6C">
      <w:pPr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4901B063" w14:textId="07FCE522" w:rsidR="005C0E6C" w:rsidRPr="005C0E6C" w:rsidRDefault="005C0E6C" w:rsidP="00CD73C7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64B1EF" wp14:editId="765199BF">
                <wp:simplePos x="0" y="0"/>
                <wp:positionH relativeFrom="margin">
                  <wp:align>left</wp:align>
                </wp:positionH>
                <wp:positionV relativeFrom="paragraph">
                  <wp:posOffset>690245</wp:posOffset>
                </wp:positionV>
                <wp:extent cx="6149340" cy="3543300"/>
                <wp:effectExtent l="0" t="0" r="22860" b="19050"/>
                <wp:wrapSquare wrapText="bothSides"/>
                <wp:docPr id="25807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2C3C" w14:textId="4A5F9F45" w:rsidR="00083074" w:rsidRPr="00083074" w:rsidRDefault="00796491" w:rsidP="000830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83074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5FE92E2" w14:textId="7022B79C" w:rsidR="00796491" w:rsidRDefault="00796491" w:rsidP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B1EF" id="_x0000_s1027" type="#_x0000_t202" style="position:absolute;left:0;text-align:left;margin-left:0;margin-top:54.35pt;width:484.2pt;height:279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">
                <v:textbox>
                  <w:txbxContent>
                    <w:p w14:paraId="16F92C3C" w14:textId="4A5F9F45" w:rsidR="00083074" w:rsidRPr="00083074" w:rsidRDefault="00796491" w:rsidP="00083074">
                      <w:pPr>
                        <w:rPr>
                          <w:sz w:val="21"/>
                          <w:szCs w:val="21"/>
                        </w:rPr>
                      </w:pPr>
                      <w:r w:rsidRPr="00083074"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  <w:p w14:paraId="15FE92E2" w14:textId="7022B79C" w:rsidR="00796491" w:rsidRDefault="00796491" w:rsidP="00276E7A"/>
                  </w:txbxContent>
                </v:textbox>
                <w10:wrap type="square" anchorx="margin"/>
              </v:shape>
            </w:pict>
          </mc:Fallback>
        </mc:AlternateContent>
      </w:r>
      <w:r w:rsidRPr="005C0E6C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examples of how your services makes a difference. Highlight specific benefits, outcomes or client success stories. (Max 200 words)</w:t>
      </w:r>
    </w:p>
    <w:p w14:paraId="3BC18B9E" w14:textId="68A37745" w:rsidR="00751D56" w:rsidRDefault="00751D56" w:rsidP="005C0E6C">
      <w:pPr>
        <w:pStyle w:val="ListParagraph"/>
        <w:spacing w:before="0" w:after="160" w:line="276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56B4673D" w14:textId="77777777" w:rsidR="005C0E6C" w:rsidRPr="00894DF9" w:rsidRDefault="005C0E6C" w:rsidP="005C0E6C">
      <w:pPr>
        <w:pStyle w:val="ListParagraph"/>
        <w:spacing w:before="0" w:after="160" w:line="276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4937F5AF" w14:textId="0BEF0825" w:rsidR="00751D56" w:rsidRPr="005C0E6C" w:rsidRDefault="005C0E6C" w:rsidP="00CD73C7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480855" wp14:editId="02B76864">
                <wp:simplePos x="0" y="0"/>
                <wp:positionH relativeFrom="margin">
                  <wp:align>left</wp:align>
                </wp:positionH>
                <wp:positionV relativeFrom="paragraph">
                  <wp:posOffset>734060</wp:posOffset>
                </wp:positionV>
                <wp:extent cx="6149340" cy="3371850"/>
                <wp:effectExtent l="0" t="0" r="22860" b="19050"/>
                <wp:wrapSquare wrapText="bothSides"/>
                <wp:docPr id="841851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D3CC" w14:textId="77777777" w:rsidR="00083074" w:rsidRDefault="00083074" w:rsidP="00083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0855" id="_x0000_s1028" type="#_x0000_t202" style="position:absolute;left:0;text-align:left;margin-left:0;margin-top:57.8pt;width:484.2pt;height:265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">
                <v:textbox>
                  <w:txbxContent>
                    <w:p w14:paraId="70F0D3CC" w14:textId="77777777" w:rsidR="00083074" w:rsidRDefault="00083074" w:rsidP="00083074"/>
                  </w:txbxContent>
                </v:textbox>
                <w10:wrap type="square" anchorx="margin"/>
              </v:shape>
            </w:pict>
          </mc:Fallback>
        </mc:AlternateContent>
      </w:r>
      <w:r w:rsidRPr="005C0E6C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Explain what sets your business apart in your sector. Include details of innovative practices, creative solutions or personalised services. (Max 200 words</w:t>
      </w:r>
      <w: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)</w:t>
      </w:r>
    </w:p>
    <w:p w14:paraId="529A1CFA" w14:textId="38DF1A2D" w:rsidR="00751D56" w:rsidRPr="00751D56" w:rsidRDefault="00751D56" w:rsidP="00751D56">
      <w:p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7E8B4520" w14:textId="17E2DF77" w:rsidR="00751D56" w:rsidRPr="005C0E6C" w:rsidRDefault="005C0E6C" w:rsidP="00CD73C7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5C0E6C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Provide examples of community involvement, collaborations, or initiatives your business has supported. Highlight how your work benefits the local area or fosters a sense of community. (Max 200 words)</w:t>
      </w:r>
    </w:p>
    <w:p w14:paraId="1811D766" w14:textId="2DB85AA3" w:rsidR="00894DF9" w:rsidRPr="00894DF9" w:rsidRDefault="005C0E6C" w:rsidP="00894DF9">
      <w:pPr>
        <w:pStyle w:val="ListParagraph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E9A70F" wp14:editId="1479FADB">
                <wp:simplePos x="0" y="0"/>
                <wp:positionH relativeFrom="margin">
                  <wp:align>left</wp:align>
                </wp:positionH>
                <wp:positionV relativeFrom="paragraph">
                  <wp:posOffset>330835</wp:posOffset>
                </wp:positionV>
                <wp:extent cx="6149340" cy="3276600"/>
                <wp:effectExtent l="0" t="0" r="22860" b="19050"/>
                <wp:wrapSquare wrapText="bothSides"/>
                <wp:docPr id="266242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0141" w14:textId="6B862250" w:rsidR="00796491" w:rsidRDefault="00796491" w:rsidP="007964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A70F" id="_x0000_s1029" type="#_x0000_t202" style="position:absolute;left:0;text-align:left;margin-left:0;margin-top:26.05pt;width:484.2pt;height:25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">
                <v:textbox>
                  <w:txbxContent>
                    <w:p w14:paraId="0DC40141" w14:textId="6B862250" w:rsidR="00796491" w:rsidRDefault="00796491" w:rsidP="00796491"/>
                  </w:txbxContent>
                </v:textbox>
                <w10:wrap type="square" anchorx="margin"/>
              </v:shape>
            </w:pict>
          </mc:Fallback>
        </mc:AlternateContent>
      </w:r>
    </w:p>
    <w:p w14:paraId="178EB4C6" w14:textId="30A50B60" w:rsidR="00894DF9" w:rsidRPr="005C0E6C" w:rsidRDefault="005C0E6C" w:rsidP="00CD73C7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086CA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0BEFD" wp14:editId="06BC60A0">
                <wp:simplePos x="0" y="0"/>
                <wp:positionH relativeFrom="margin">
                  <wp:align>right</wp:align>
                </wp:positionH>
                <wp:positionV relativeFrom="paragraph">
                  <wp:posOffset>905510</wp:posOffset>
                </wp:positionV>
                <wp:extent cx="6149340" cy="7667625"/>
                <wp:effectExtent l="0" t="0" r="22860" b="28575"/>
                <wp:wrapSquare wrapText="bothSides"/>
                <wp:docPr id="165646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66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7E6" w14:textId="516DF81A" w:rsidR="00796491" w:rsidRPr="00083074" w:rsidRDefault="00796491" w:rsidP="007964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BEFD" id="_x0000_s1030" type="#_x0000_t202" style="position:absolute;left:0;text-align:left;margin-left:433pt;margin-top:71.3pt;width:484.2pt;height:603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">
                <v:textbox>
                  <w:txbxContent>
                    <w:p w14:paraId="2A0217E6" w14:textId="516DF81A" w:rsidR="00796491" w:rsidRPr="00083074" w:rsidRDefault="00796491" w:rsidP="00796491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DF9" w:rsidRPr="00894DF9">
        <w:rPr>
          <w:rFonts w:asciiTheme="majorHAnsi" w:hAnsiTheme="majorHAnsi"/>
          <w:color w:val="0081B3" w:themeColor="accent4" w:themeShade="BF"/>
          <w:sz w:val="28"/>
          <w:szCs w:val="28"/>
        </w:rPr>
        <w:t xml:space="preserve"> </w:t>
      </w:r>
      <w:r w:rsidRPr="005C0E6C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endorsements from clients, collaborators, or community members that illustrate the value and impact of your services. (Max 1 side of A4 or a link to a document or webpage)</w:t>
      </w:r>
    </w:p>
    <w:p w14:paraId="7ACE598F" w14:textId="6DCCA25A" w:rsidR="00894DF9" w:rsidRPr="005C0E6C" w:rsidRDefault="00894DF9" w:rsidP="005C0E6C">
      <w:p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53DFB2BD" w14:textId="517F34FC" w:rsidR="00796491" w:rsidRPr="00CD73C7" w:rsidRDefault="00894DF9" w:rsidP="00CD73C7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894DF9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8F03CB" wp14:editId="25CE3595">
                <wp:simplePos x="0" y="0"/>
                <wp:positionH relativeFrom="margin">
                  <wp:align>right</wp:align>
                </wp:positionH>
                <wp:positionV relativeFrom="paragraph">
                  <wp:posOffset>953134</wp:posOffset>
                </wp:positionV>
                <wp:extent cx="6162675" cy="7991475"/>
                <wp:effectExtent l="0" t="0" r="28575" b="28575"/>
                <wp:wrapSquare wrapText="bothSides"/>
                <wp:docPr id="684293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799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63E60" w14:textId="0A63D8AA" w:rsidR="00894DF9" w:rsidRDefault="00894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03CB" id="_x0000_s1031" type="#_x0000_t202" style="position:absolute;left:0;text-align:left;margin-left:434.05pt;margin-top:75.05pt;width:485.25pt;height:629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">
                <v:textbox>
                  <w:txbxContent>
                    <w:p w14:paraId="42763E60" w14:textId="0A63D8AA" w:rsidR="00894DF9" w:rsidRDefault="00894DF9"/>
                  </w:txbxContent>
                </v:textbox>
                <w10:wrap type="square" anchorx="margin"/>
              </v:shape>
            </w:pict>
          </mc:Fallback>
        </mc:AlternateContent>
      </w:r>
      <w:r w:rsidR="005C0E6C" w:rsidRPr="005C0E6C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Provide visuals that showcase your work, such as before-and-after images, portfolio highlights or examples of community events. (Max 2 sides of A4 or a link to a document or webpage) </w:t>
      </w:r>
    </w:p>
    <w:sectPr w:rsidR="00796491" w:rsidRPr="00CD73C7" w:rsidSect="00970B7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489C4" w14:textId="77777777" w:rsidR="0022180B" w:rsidRDefault="0022180B" w:rsidP="005A20E2">
      <w:pPr>
        <w:spacing w:after="0"/>
      </w:pPr>
      <w:r>
        <w:separator/>
      </w:r>
    </w:p>
    <w:p w14:paraId="3DD5DB0D" w14:textId="77777777" w:rsidR="0022180B" w:rsidRDefault="0022180B"/>
    <w:p w14:paraId="50415A10" w14:textId="77777777" w:rsidR="0022180B" w:rsidRDefault="0022180B" w:rsidP="009B4773"/>
    <w:p w14:paraId="7628F791" w14:textId="77777777" w:rsidR="0022180B" w:rsidRDefault="0022180B" w:rsidP="00513832"/>
  </w:endnote>
  <w:endnote w:type="continuationSeparator" w:id="0">
    <w:p w14:paraId="6CB6416E" w14:textId="77777777" w:rsidR="0022180B" w:rsidRDefault="0022180B" w:rsidP="005A20E2">
      <w:pPr>
        <w:spacing w:after="0"/>
      </w:pPr>
      <w:r>
        <w:continuationSeparator/>
      </w:r>
    </w:p>
    <w:p w14:paraId="26F90BC1" w14:textId="77777777" w:rsidR="0022180B" w:rsidRDefault="0022180B"/>
    <w:p w14:paraId="3B44A914" w14:textId="77777777" w:rsidR="0022180B" w:rsidRDefault="0022180B" w:rsidP="009B4773"/>
    <w:p w14:paraId="5417466C" w14:textId="77777777" w:rsidR="0022180B" w:rsidRDefault="0022180B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06CB7" w14:textId="77777777" w:rsidR="00B57756" w:rsidRPr="003639D2" w:rsidRDefault="00B57756" w:rsidP="003639D2">
    <w:pPr>
      <w:pStyle w:val="Footer"/>
      <w:rPr>
        <w:noProof/>
      </w:rPr>
    </w:pPr>
    <w:r w:rsidRPr="003639D2">
      <w:rPr>
        <w:noProof/>
        <w:lang w:val="en-GB" w:bidi="en-GB"/>
      </w:rPr>
      <w:tab/>
    </w:r>
    <w:r w:rsidRPr="003639D2">
      <w:rPr>
        <w:noProof/>
        <w:lang w:val="en-GB" w:bidi="en-GB"/>
      </w:rPr>
      <w:fldChar w:fldCharType="begin"/>
    </w:r>
    <w:r w:rsidRPr="003639D2">
      <w:rPr>
        <w:noProof/>
        <w:lang w:val="en-GB" w:bidi="en-GB"/>
      </w:rPr>
      <w:instrText xml:space="preserve"> PAGE   \* MERGEFORMAT </w:instrText>
    </w:r>
    <w:r w:rsidRPr="003639D2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5</w:t>
    </w:r>
    <w:r w:rsidRPr="003639D2">
      <w:rPr>
        <w:noProof/>
        <w:lang w:val="en-GB"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EDE9" w14:textId="77777777" w:rsidR="005854DB" w:rsidRPr="00F8411A" w:rsidRDefault="005854DB" w:rsidP="005854DB">
    <w:pPr>
      <w:pStyle w:val="Footer"/>
      <w:rPr>
        <w:noProof/>
      </w:rPr>
    </w:pPr>
    <w:r w:rsidRPr="00F8411A">
      <w:rPr>
        <w:noProof/>
        <w:lang w:val="en-GB" w:bidi="en-GB"/>
      </w:rPr>
      <w:tab/>
    </w:r>
    <w:r w:rsidRPr="00F8411A">
      <w:rPr>
        <w:noProof/>
        <w:lang w:val="en-GB" w:bidi="en-GB"/>
      </w:rPr>
      <w:fldChar w:fldCharType="begin"/>
    </w:r>
    <w:r w:rsidRPr="00F8411A">
      <w:rPr>
        <w:noProof/>
        <w:lang w:val="en-GB" w:bidi="en-GB"/>
      </w:rPr>
      <w:instrText xml:space="preserve"> PAGE   \* MERGEFORMAT </w:instrText>
    </w:r>
    <w:r w:rsidRPr="00F8411A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1</w:t>
    </w:r>
    <w:r w:rsidRPr="00F8411A"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1DB98" w14:textId="77777777" w:rsidR="0022180B" w:rsidRDefault="0022180B" w:rsidP="005A20E2">
      <w:pPr>
        <w:spacing w:after="0"/>
      </w:pPr>
      <w:r>
        <w:separator/>
      </w:r>
    </w:p>
    <w:p w14:paraId="20720128" w14:textId="77777777" w:rsidR="0022180B" w:rsidRDefault="0022180B"/>
    <w:p w14:paraId="50A31214" w14:textId="77777777" w:rsidR="0022180B" w:rsidRDefault="0022180B" w:rsidP="009B4773"/>
    <w:p w14:paraId="1AF96C19" w14:textId="77777777" w:rsidR="0022180B" w:rsidRDefault="0022180B" w:rsidP="00513832"/>
  </w:footnote>
  <w:footnote w:type="continuationSeparator" w:id="0">
    <w:p w14:paraId="4AF4EEF4" w14:textId="77777777" w:rsidR="0022180B" w:rsidRDefault="0022180B" w:rsidP="005A20E2">
      <w:pPr>
        <w:spacing w:after="0"/>
      </w:pPr>
      <w:r>
        <w:continuationSeparator/>
      </w:r>
    </w:p>
    <w:p w14:paraId="317FDB89" w14:textId="77777777" w:rsidR="0022180B" w:rsidRDefault="0022180B"/>
    <w:p w14:paraId="1115E8E5" w14:textId="77777777" w:rsidR="0022180B" w:rsidRDefault="0022180B" w:rsidP="009B4773"/>
    <w:p w14:paraId="10944FAB" w14:textId="77777777" w:rsidR="0022180B" w:rsidRDefault="0022180B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7A12" w14:textId="53C98591" w:rsidR="003639D2" w:rsidRPr="00970B7C" w:rsidRDefault="00000000" w:rsidP="003639D2">
    <w:pPr>
      <w:pStyle w:val="Header1"/>
      <w:rPr>
        <w:noProof/>
        <w:lang w:val="en-GB"/>
      </w:rPr>
    </w:pPr>
    <w:sdt>
      <w:sdtPr>
        <w:rPr>
          <w:noProof/>
          <w:lang w:val="en-GB"/>
        </w:rPr>
        <w:alias w:val="Title"/>
        <w:tag w:val=""/>
        <w:id w:val="-611985797"/>
        <w:placeholder>
          <w:docPart w:val="4016954AC9E2418AAEAA773DCDBDE5F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276E7A">
          <w:rPr>
            <w:noProof/>
            <w:lang w:val="en-GB"/>
          </w:rPr>
          <w:t>Cirencester Chamber of Commerce Business Awards 2025</w:t>
        </w:r>
      </w:sdtContent>
    </w:sdt>
  </w:p>
  <w:p w14:paraId="430EECFD" w14:textId="139F565F" w:rsidR="005854DB" w:rsidRPr="00970B7C" w:rsidRDefault="00000000" w:rsidP="003D6AFD">
    <w:pPr>
      <w:pStyle w:val="Header"/>
      <w:rPr>
        <w:noProof/>
        <w:lang w:val="en-GB"/>
      </w:rPr>
    </w:pPr>
    <w:sdt>
      <w:sdtPr>
        <w:rPr>
          <w:noProof/>
          <w:lang w:val="en-GB"/>
        </w:r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6131B3">
          <w:rPr>
            <w:noProof/>
            <w:lang w:val="en-GB"/>
          </w:rPr>
          <w:t>Creative and Lifestyle Service Provider of the Year</w:t>
        </w:r>
      </w:sdtContent>
    </w:sdt>
    <w:r w:rsidR="003D6AFD" w:rsidRPr="00970B7C">
      <w:rPr>
        <w:noProof/>
        <w:lang w:val="en-GB" w:bidi="en-GB"/>
      </w:rPr>
      <w:t xml:space="preserve"> </w:t>
    </w:r>
    <w:r w:rsidR="005854DB" w:rsidRPr="00970B7C"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E92F3" wp14:editId="3E2837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05423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E92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63805423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EFD7" w14:textId="63B175F8" w:rsidR="005854DB" w:rsidRDefault="005C7E0C" w:rsidP="00276E7A">
    <w:pPr>
      <w:pStyle w:val="Header"/>
      <w:tabs>
        <w:tab w:val="clear" w:pos="4844"/>
        <w:tab w:val="clear" w:pos="9689"/>
        <w:tab w:val="left" w:pos="8976"/>
      </w:tabs>
      <w:spacing w:after="0"/>
    </w:pPr>
    <w:r>
      <w:rPr>
        <w:noProof/>
        <w:lang w:val="en-GB" w:bidi="en-GB"/>
      </w:rPr>
      <w:drawing>
        <wp:anchor distT="0" distB="0" distL="114300" distR="114300" simplePos="0" relativeHeight="251698176" behindDoc="1" locked="0" layoutInCell="1" allowOverlap="1" wp14:anchorId="27DA0E25" wp14:editId="33D21008">
          <wp:simplePos x="0" y="0"/>
          <wp:positionH relativeFrom="page">
            <wp:posOffset>-131738</wp:posOffset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Close-up of star troph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lose-up of star trophi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13" b="28113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E7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8650B"/>
    <w:multiLevelType w:val="hybridMultilevel"/>
    <w:tmpl w:val="532AE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090AE1"/>
    <w:multiLevelType w:val="hybridMultilevel"/>
    <w:tmpl w:val="CF547E8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A4A37F0"/>
    <w:multiLevelType w:val="hybridMultilevel"/>
    <w:tmpl w:val="7C5E8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E85835"/>
    <w:multiLevelType w:val="hybridMultilevel"/>
    <w:tmpl w:val="4112B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174032">
    <w:abstractNumId w:val="3"/>
  </w:num>
  <w:num w:numId="2" w16cid:durableId="2001083759">
    <w:abstractNumId w:val="5"/>
  </w:num>
  <w:num w:numId="3" w16cid:durableId="1529758716">
    <w:abstractNumId w:val="2"/>
  </w:num>
  <w:num w:numId="4" w16cid:durableId="1486505523">
    <w:abstractNumId w:val="6"/>
  </w:num>
  <w:num w:numId="5" w16cid:durableId="1156335852">
    <w:abstractNumId w:val="1"/>
  </w:num>
  <w:num w:numId="6" w16cid:durableId="788665182">
    <w:abstractNumId w:val="9"/>
  </w:num>
  <w:num w:numId="7" w16cid:durableId="1342245932">
    <w:abstractNumId w:val="0"/>
  </w:num>
  <w:num w:numId="8" w16cid:durableId="18029152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6467413">
    <w:abstractNumId w:val="7"/>
  </w:num>
  <w:num w:numId="10" w16cid:durableId="59179572">
    <w:abstractNumId w:val="10"/>
  </w:num>
  <w:num w:numId="11" w16cid:durableId="196627007">
    <w:abstractNumId w:val="4"/>
  </w:num>
  <w:num w:numId="12" w16cid:durableId="132666180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7A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3074"/>
    <w:rsid w:val="00084E91"/>
    <w:rsid w:val="00086CAE"/>
    <w:rsid w:val="000900B6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54065"/>
    <w:rsid w:val="00160392"/>
    <w:rsid w:val="001621AB"/>
    <w:rsid w:val="00164319"/>
    <w:rsid w:val="00194FEC"/>
    <w:rsid w:val="001A5429"/>
    <w:rsid w:val="001D1C22"/>
    <w:rsid w:val="001E11F1"/>
    <w:rsid w:val="001E1E58"/>
    <w:rsid w:val="00206719"/>
    <w:rsid w:val="00207A17"/>
    <w:rsid w:val="00214192"/>
    <w:rsid w:val="0022180B"/>
    <w:rsid w:val="00240312"/>
    <w:rsid w:val="00247B17"/>
    <w:rsid w:val="00252E4A"/>
    <w:rsid w:val="002642A8"/>
    <w:rsid w:val="00276E7A"/>
    <w:rsid w:val="002955AB"/>
    <w:rsid w:val="002A137B"/>
    <w:rsid w:val="002D52BF"/>
    <w:rsid w:val="003002BA"/>
    <w:rsid w:val="0031130D"/>
    <w:rsid w:val="00314A6F"/>
    <w:rsid w:val="00334394"/>
    <w:rsid w:val="00347AF5"/>
    <w:rsid w:val="00350074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11D78"/>
    <w:rsid w:val="004262DD"/>
    <w:rsid w:val="0042646F"/>
    <w:rsid w:val="00435096"/>
    <w:rsid w:val="004411FB"/>
    <w:rsid w:val="00443212"/>
    <w:rsid w:val="004647BE"/>
    <w:rsid w:val="00493EC0"/>
    <w:rsid w:val="00495909"/>
    <w:rsid w:val="004B5251"/>
    <w:rsid w:val="004C0453"/>
    <w:rsid w:val="004C432D"/>
    <w:rsid w:val="004C7B3E"/>
    <w:rsid w:val="004E0504"/>
    <w:rsid w:val="004F54CA"/>
    <w:rsid w:val="00513832"/>
    <w:rsid w:val="00526C37"/>
    <w:rsid w:val="00533047"/>
    <w:rsid w:val="00564A10"/>
    <w:rsid w:val="00567626"/>
    <w:rsid w:val="00577B45"/>
    <w:rsid w:val="005854DB"/>
    <w:rsid w:val="005919AF"/>
    <w:rsid w:val="005A20E2"/>
    <w:rsid w:val="005B1E06"/>
    <w:rsid w:val="005B6A1A"/>
    <w:rsid w:val="005C0E6C"/>
    <w:rsid w:val="005C7E0C"/>
    <w:rsid w:val="005D2146"/>
    <w:rsid w:val="005F6388"/>
    <w:rsid w:val="006131B3"/>
    <w:rsid w:val="006329E1"/>
    <w:rsid w:val="00633E73"/>
    <w:rsid w:val="00655308"/>
    <w:rsid w:val="00664450"/>
    <w:rsid w:val="00685B4E"/>
    <w:rsid w:val="006936EB"/>
    <w:rsid w:val="006B048A"/>
    <w:rsid w:val="006B2383"/>
    <w:rsid w:val="006B6F1A"/>
    <w:rsid w:val="006C4D5C"/>
    <w:rsid w:val="006D0144"/>
    <w:rsid w:val="006D4C56"/>
    <w:rsid w:val="006E3FC8"/>
    <w:rsid w:val="006F38DB"/>
    <w:rsid w:val="007157EF"/>
    <w:rsid w:val="0073670F"/>
    <w:rsid w:val="00740FCE"/>
    <w:rsid w:val="00751D56"/>
    <w:rsid w:val="00753E67"/>
    <w:rsid w:val="00770B8F"/>
    <w:rsid w:val="0078010D"/>
    <w:rsid w:val="00784AB5"/>
    <w:rsid w:val="00796491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5A5A"/>
    <w:rsid w:val="00817F8C"/>
    <w:rsid w:val="0082491D"/>
    <w:rsid w:val="00831D1A"/>
    <w:rsid w:val="0083428B"/>
    <w:rsid w:val="00876F99"/>
    <w:rsid w:val="008820B3"/>
    <w:rsid w:val="00886169"/>
    <w:rsid w:val="0089410F"/>
    <w:rsid w:val="00894DF9"/>
    <w:rsid w:val="008965F6"/>
    <w:rsid w:val="00897837"/>
    <w:rsid w:val="008A2B5E"/>
    <w:rsid w:val="008D3386"/>
    <w:rsid w:val="008F704C"/>
    <w:rsid w:val="0090206C"/>
    <w:rsid w:val="00902998"/>
    <w:rsid w:val="00912C1B"/>
    <w:rsid w:val="0092125E"/>
    <w:rsid w:val="00924319"/>
    <w:rsid w:val="0092653C"/>
    <w:rsid w:val="009355C2"/>
    <w:rsid w:val="00952A7A"/>
    <w:rsid w:val="00970B7C"/>
    <w:rsid w:val="00974BF8"/>
    <w:rsid w:val="009A3B33"/>
    <w:rsid w:val="009A45A0"/>
    <w:rsid w:val="009B35B5"/>
    <w:rsid w:val="009B3A56"/>
    <w:rsid w:val="009B4773"/>
    <w:rsid w:val="009D2556"/>
    <w:rsid w:val="00A12B81"/>
    <w:rsid w:val="00A371D8"/>
    <w:rsid w:val="00A630FD"/>
    <w:rsid w:val="00A67285"/>
    <w:rsid w:val="00A74908"/>
    <w:rsid w:val="00A90807"/>
    <w:rsid w:val="00A91213"/>
    <w:rsid w:val="00A960DC"/>
    <w:rsid w:val="00A96D4F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2D11"/>
    <w:rsid w:val="00BA31C4"/>
    <w:rsid w:val="00BB02E6"/>
    <w:rsid w:val="00BD0C60"/>
    <w:rsid w:val="00C17BCF"/>
    <w:rsid w:val="00C3246A"/>
    <w:rsid w:val="00C43151"/>
    <w:rsid w:val="00C55220"/>
    <w:rsid w:val="00C65564"/>
    <w:rsid w:val="00C80C6C"/>
    <w:rsid w:val="00C92EF3"/>
    <w:rsid w:val="00CA61D8"/>
    <w:rsid w:val="00CD1D98"/>
    <w:rsid w:val="00CD73C7"/>
    <w:rsid w:val="00CF1267"/>
    <w:rsid w:val="00CF24F1"/>
    <w:rsid w:val="00CF76C6"/>
    <w:rsid w:val="00D13200"/>
    <w:rsid w:val="00D26769"/>
    <w:rsid w:val="00D27AF8"/>
    <w:rsid w:val="00D455BF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2870"/>
    <w:rsid w:val="00E34642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052B9"/>
    <w:rsid w:val="00F05537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235E5"/>
  <w15:chartTrackingRefBased/>
  <w15:docId w15:val="{1747D466-39EB-48B2-A90F-05C7EF87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Small%20business%20start-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0188599ABA46F3B636A4C3BFC1C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C41E-DF19-4680-B5D7-22F989F73BD5}"/>
      </w:docPartPr>
      <w:docPartBody>
        <w:p w:rsidR="008B59E4" w:rsidRDefault="00000000">
          <w:pPr>
            <w:pStyle w:val="540188599ABA46F3B636A4C3BFC1CBA5"/>
          </w:pPr>
          <w:r w:rsidRPr="00970B7C">
            <w:rPr>
              <w:noProof/>
              <w:lang w:bidi="en-GB"/>
            </w:rPr>
            <w:t>OFFICE-BASED AGENCY</w:t>
          </w:r>
        </w:p>
      </w:docPartBody>
    </w:docPart>
    <w:docPart>
      <w:docPartPr>
        <w:name w:val="6DE280CE94B24631B6314BC0383CB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52E6A-1A84-4C45-9032-D72C5025BE83}"/>
      </w:docPartPr>
      <w:docPartBody>
        <w:p w:rsidR="008B59E4" w:rsidRDefault="00000000">
          <w:pPr>
            <w:pStyle w:val="6DE280CE94B24631B6314BC0383CB90A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  <w:docPart>
      <w:docPartPr>
        <w:name w:val="4016954AC9E2418AAEAA773DCDBDE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9D64-07D4-4166-8F72-08CDF823C5B6}"/>
      </w:docPartPr>
      <w:docPartBody>
        <w:p w:rsidR="008B59E4" w:rsidRDefault="00000000">
          <w:pPr>
            <w:pStyle w:val="4016954AC9E2418AAEAA773DCDBDE5F4"/>
          </w:pPr>
          <w:r w:rsidRPr="00970B7C">
            <w:rPr>
              <w:noProof/>
              <w:lang w:bidi="en-GB"/>
            </w:rPr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FC"/>
    <w:rsid w:val="0025683B"/>
    <w:rsid w:val="00350074"/>
    <w:rsid w:val="003B56FC"/>
    <w:rsid w:val="004F54CA"/>
    <w:rsid w:val="00827CD8"/>
    <w:rsid w:val="008B59E4"/>
    <w:rsid w:val="0092653C"/>
    <w:rsid w:val="009A0D03"/>
    <w:rsid w:val="00E241A5"/>
    <w:rsid w:val="00E7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188599ABA46F3B636A4C3BFC1CBA5">
    <w:name w:val="540188599ABA46F3B636A4C3BFC1CBA5"/>
  </w:style>
  <w:style w:type="paragraph" w:customStyle="1" w:styleId="6DE280CE94B24631B6314BC0383CB90A">
    <w:name w:val="6DE280CE94B24631B6314BC0383CB90A"/>
  </w:style>
  <w:style w:type="paragraph" w:customStyle="1" w:styleId="4016954AC9E2418AAEAA773DCDBDE5F4">
    <w:name w:val="4016954AC9E2418AAEAA773DCDBDE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FCC76C-2306-4413-BD56-89FB44A930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start-up checklist</Template>
  <TotalTime>3</TotalTime>
  <Pages>5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Cirencester Chamber of Commerce Business Awards 2025</vt:lpstr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Cirencester Chamber of Commerce Business Awards 2025</dc:title>
  <dc:subject/>
  <dc:creator>Hannah Hockley</dc:creator>
  <cp:keywords/>
  <dc:description/>
  <cp:lastModifiedBy>Sarah Somers</cp:lastModifiedBy>
  <cp:revision>4</cp:revision>
  <dcterms:created xsi:type="dcterms:W3CDTF">2025-02-02T20:27:00Z</dcterms:created>
  <dcterms:modified xsi:type="dcterms:W3CDTF">2025-02-02T20:30:00Z</dcterms:modified>
  <cp:contentStatus>Creative and Lifestyle Service Provider of the 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